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6C706B9A" w14:textId="77777777" w:rsidTr="000D6BF9">
        <w:trPr>
          <w:tblHeader/>
          <w:tblCellSpacing w:w="72" w:type="dxa"/>
        </w:trPr>
        <w:tc>
          <w:tcPr>
            <w:tcW w:w="6791" w:type="dxa"/>
            <w:shd w:val="clear" w:color="auto" w:fill="A80000" w:themeFill="accent1"/>
            <w:tcMar>
              <w:right w:w="259" w:type="dxa"/>
            </w:tcMar>
            <w:vAlign w:val="center"/>
          </w:tcPr>
          <w:p w14:paraId="3EB10AA7" w14:textId="337D8975" w:rsidR="00FE4BDB" w:rsidRPr="00EC20B3" w:rsidRDefault="00A41A8C" w:rsidP="00FE4BDB">
            <w:pPr>
              <w:pStyle w:val="Title"/>
              <w:spacing w:after="240"/>
              <w:rPr>
                <w:sz w:val="56"/>
              </w:rPr>
            </w:pPr>
            <w:r w:rsidRPr="00EC20B3">
              <w:rPr>
                <w:sz w:val="56"/>
              </w:rPr>
              <w:t>Corona Virus (</w:t>
            </w:r>
            <w:r w:rsidR="00EE4938" w:rsidRPr="00EC20B3">
              <w:rPr>
                <w:sz w:val="56"/>
              </w:rPr>
              <w:t>Covid19</w:t>
            </w:r>
            <w:r w:rsidRPr="00EC20B3">
              <w:rPr>
                <w:sz w:val="56"/>
              </w:rPr>
              <w:t>)</w:t>
            </w:r>
            <w:r w:rsidR="00EE4938" w:rsidRPr="00EC20B3">
              <w:rPr>
                <w:sz w:val="56"/>
              </w:rPr>
              <w:t xml:space="preserve"> </w:t>
            </w:r>
            <w:r w:rsidR="00094599">
              <w:rPr>
                <w:sz w:val="56"/>
              </w:rPr>
              <w:t>Bulletin</w:t>
            </w:r>
            <w:r w:rsidR="00020987">
              <w:rPr>
                <w:sz w:val="56"/>
              </w:rPr>
              <w:t xml:space="preserve"> 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FFBABA" w:themeFill="accent1" w:themeFillTint="33"/>
            <w:vAlign w:val="center"/>
          </w:tcPr>
          <w:p w14:paraId="28F27206" w14:textId="6CB7FB2B" w:rsidR="00FE4BDB" w:rsidRPr="00EE4938" w:rsidRDefault="00AA671B" w:rsidP="00041E3D">
            <w:pPr>
              <w:pStyle w:val="Subtitle"/>
              <w:spacing w:after="24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1DF64D2" wp14:editId="200A97A4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504190</wp:posOffset>
                  </wp:positionV>
                  <wp:extent cx="295275" cy="295275"/>
                  <wp:effectExtent l="0" t="0" r="9525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C1A">
              <w:rPr>
                <w:sz w:val="32"/>
                <w:szCs w:val="32"/>
              </w:rPr>
              <w:t>April 1,</w:t>
            </w:r>
            <w:r w:rsidR="00EE4938" w:rsidRPr="00EE4938">
              <w:rPr>
                <w:sz w:val="32"/>
                <w:szCs w:val="32"/>
              </w:rPr>
              <w:t xml:space="preserve"> 2020</w:t>
            </w:r>
          </w:p>
          <w:sdt>
            <w:sdtPr>
              <w:alias w:val="Divide dot graphic:"/>
              <w:tag w:val="Divide dot graphic:"/>
              <w:id w:val="-732929433"/>
              <w:placeholder>
                <w:docPart w:val="21FB0B8D0EEE4B63ABD5809E886785D0"/>
              </w:placeholder>
              <w:temporary/>
              <w:showingPlcHdr/>
              <w15:appearance w15:val="hidden"/>
            </w:sdtPr>
            <w:sdtEndPr/>
            <w:sdtContent>
              <w:p w14:paraId="780D2359" w14:textId="77777777" w:rsidR="00FE4BDB" w:rsidRPr="00A62AD4" w:rsidRDefault="00FE4BDB" w:rsidP="00041E3D">
                <w:pPr>
                  <w:pStyle w:val="Subtitle"/>
                  <w:spacing w:after="240"/>
                </w:pPr>
                <w:r w:rsidRPr="00A62AD4">
                  <w:sym w:font="Symbol" w:char="F0B7"/>
                </w:r>
              </w:p>
            </w:sdtContent>
          </w:sdt>
          <w:p w14:paraId="2B11FF00" w14:textId="03968E2A" w:rsidR="00FE4BDB" w:rsidRPr="00EE4938" w:rsidRDefault="00EE4938" w:rsidP="00041E3D">
            <w:pPr>
              <w:pStyle w:val="Subtitle"/>
              <w:spacing w:after="240"/>
              <w:rPr>
                <w:sz w:val="32"/>
                <w:szCs w:val="32"/>
              </w:rPr>
            </w:pPr>
            <w:r w:rsidRPr="00EE4938">
              <w:rPr>
                <w:sz w:val="32"/>
                <w:szCs w:val="32"/>
              </w:rPr>
              <w:t>Sumas First Nation</w:t>
            </w:r>
          </w:p>
        </w:tc>
      </w:tr>
      <w:tr w:rsidR="00A62AD4" w:rsidRPr="00A62AD4" w14:paraId="05A0D475" w14:textId="77777777" w:rsidTr="000D6BF9">
        <w:trPr>
          <w:trHeight w:val="23"/>
          <w:tblCellSpacing w:w="72" w:type="dxa"/>
        </w:trPr>
        <w:tc>
          <w:tcPr>
            <w:tcW w:w="6791" w:type="dxa"/>
            <w:shd w:val="clear" w:color="auto" w:fill="auto"/>
            <w:tcMar>
              <w:right w:w="259" w:type="dxa"/>
            </w:tcMar>
          </w:tcPr>
          <w:p w14:paraId="51342FAD" w14:textId="11394324" w:rsidR="00DD44D9" w:rsidRDefault="00981D07" w:rsidP="00DD44D9">
            <w:pPr>
              <w:pStyle w:val="Photo"/>
              <w:spacing w:line="259" w:lineRule="auto"/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</w:pPr>
            <w:r w:rsidRPr="00B75450"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59264" behindDoc="0" locked="0" layoutInCell="1" allowOverlap="1" wp14:anchorId="1684BDCE" wp14:editId="69E809CC">
                      <wp:simplePos x="0" y="0"/>
                      <wp:positionH relativeFrom="page">
                        <wp:posOffset>846500</wp:posOffset>
                      </wp:positionH>
                      <wp:positionV relativeFrom="paragraph">
                        <wp:posOffset>139643</wp:posOffset>
                      </wp:positionV>
                      <wp:extent cx="3458424" cy="91440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8424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D7787" w14:textId="1B5A0281" w:rsidR="002636C5" w:rsidRPr="00981D07" w:rsidRDefault="00C67C8D" w:rsidP="00981D07">
                                  <w:pPr>
                                    <w:pBdr>
                                      <w:top w:val="single" w:sz="24" w:space="14" w:color="A80000" w:themeColor="accent1"/>
                                      <w:bottom w:val="single" w:sz="24" w:space="8" w:color="A80000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981D07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  <w:t>Local Health Updates</w:t>
                                  </w:r>
                                  <w:r w:rsidR="00616002" w:rsidRPr="00981D07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  <w:t>:</w:t>
                                  </w:r>
                                  <w:r w:rsidR="00616002" w:rsidRPr="00981D07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981D07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>Mon, Weds</w:t>
                                  </w:r>
                                  <w:r w:rsidR="00981D07" w:rsidRPr="00981D07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 xml:space="preserve">, Fri @ 8pm </w:t>
                                  </w:r>
                                  <w:r w:rsidR="00981D07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981D07" w:rsidRPr="00981D07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>on Sto:lo Nation Facebook with Inez Louis</w:t>
                                  </w:r>
                                  <w:r w:rsidR="002636C5" w:rsidRPr="00981D07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84BD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6.65pt;margin-top:11pt;width:272.3pt;height:1in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" filled="f" stroked="f">
                      <v:textbox>
                        <w:txbxContent>
                          <w:p w14:paraId="3A3D7787" w14:textId="1B5A0281" w:rsidR="002636C5" w:rsidRPr="00981D07" w:rsidRDefault="00C67C8D" w:rsidP="00981D07">
                            <w:pPr>
                              <w:pBdr>
                                <w:top w:val="single" w:sz="24" w:space="14" w:color="A80000" w:themeColor="accent1"/>
                                <w:bottom w:val="single" w:sz="24" w:space="8" w:color="A80000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981D0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Local Health Updates</w:t>
                            </w:r>
                            <w:r w:rsidR="00616002" w:rsidRPr="00981D0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:</w:t>
                            </w:r>
                            <w:r w:rsidR="00616002" w:rsidRPr="00981D07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Pr="00981D07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Mon, Weds</w:t>
                            </w:r>
                            <w:r w:rsidR="00981D07" w:rsidRPr="00981D07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, Fri @ 8pm </w:t>
                            </w:r>
                            <w:r w:rsidR="00981D07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   </w:t>
                            </w:r>
                            <w:r w:rsidR="00981D07" w:rsidRPr="00981D07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on Sto:lo Nation Facebook with Inez Louis</w:t>
                            </w:r>
                            <w:r w:rsidR="002636C5" w:rsidRPr="00981D07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DD44D9">
              <w:rPr>
                <w:noProof/>
              </w:rPr>
              <w:drawing>
                <wp:inline distT="0" distB="0" distL="0" distR="0" wp14:anchorId="58F4C193" wp14:editId="17AD6E3A">
                  <wp:extent cx="4248443" cy="19466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alphaModFix amt="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432" cy="195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29D49" w14:textId="066F7726" w:rsidR="00094599" w:rsidRPr="00DD44D9" w:rsidRDefault="00094599" w:rsidP="00DD44D9">
            <w:pPr>
              <w:pStyle w:val="Photo"/>
              <w:spacing w:line="259" w:lineRule="auto"/>
            </w:pPr>
            <w:r w:rsidRPr="00B75450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>COVID</w:t>
            </w:r>
            <w:r w:rsidRPr="00B75450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noBreakHyphen/>
              <w:t>19</w:t>
            </w:r>
            <w:r w:rsidR="00C67C8D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 xml:space="preserve"> presents a danger to our community’s health and wellbeing</w:t>
            </w:r>
            <w:r w:rsidRPr="00B75450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 xml:space="preserve">— </w:t>
            </w:r>
            <w:r w:rsidR="00C67C8D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 xml:space="preserve">it is up to each of us to act responsibly.     </w:t>
            </w:r>
            <w:r w:rsidR="00C67C8D" w:rsidRPr="00C67C8D">
              <w:rPr>
                <w:rFonts w:eastAsiaTheme="majorEastAsia" w:cstheme="majorBidi"/>
                <w:b/>
                <w:bCs/>
                <w:color w:val="262626" w:themeColor="text1" w:themeTint="D9"/>
                <w:sz w:val="32"/>
                <w:szCs w:val="26"/>
              </w:rPr>
              <w:t>Let’s Emo:t</w:t>
            </w:r>
            <w:r w:rsidR="00C67C8D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 xml:space="preserve">. </w:t>
            </w:r>
            <w:r w:rsidR="00C67C8D" w:rsidRPr="00C67C8D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>One Heart</w:t>
            </w:r>
            <w:r w:rsidR="00C67C8D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>,</w:t>
            </w:r>
            <w:r w:rsidR="00C67C8D" w:rsidRPr="00C67C8D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 xml:space="preserve"> One Mind</w:t>
            </w:r>
            <w:r w:rsidR="00C67C8D">
              <w:rPr>
                <w:rFonts w:eastAsiaTheme="majorEastAsia" w:cstheme="majorBidi"/>
                <w:color w:val="262626" w:themeColor="text1" w:themeTint="D9"/>
                <w:sz w:val="32"/>
                <w:szCs w:val="26"/>
              </w:rPr>
              <w:t>.</w:t>
            </w:r>
          </w:p>
          <w:p w14:paraId="538B0556" w14:textId="7A75D6E2" w:rsidR="00C67C8D" w:rsidRPr="00B75450" w:rsidRDefault="00C67C8D" w:rsidP="00C67C8D">
            <w:pPr>
              <w:pStyle w:val="Heading1"/>
              <w:outlineLvl w:val="0"/>
            </w:pPr>
            <w:r>
              <w:t>Advisory</w:t>
            </w:r>
          </w:p>
          <w:p w14:paraId="17588F0F" w14:textId="3DF6D017" w:rsidR="00C67C8D" w:rsidRDefault="00C67C8D" w:rsidP="00C67C8D">
            <w:pPr>
              <w:rPr>
                <w:b/>
                <w:bCs/>
              </w:rPr>
            </w:pPr>
            <w:r>
              <w:rPr>
                <w:b/>
                <w:bCs/>
              </w:rPr>
              <w:t>Chief and Council request that ALL members exercise caution. Please only take trips to purchase essential items. While outside of your home, use social distancing and hygiene protocols.</w:t>
            </w:r>
          </w:p>
          <w:p w14:paraId="3B74EB9F" w14:textId="138F19AF" w:rsidR="00C67C8D" w:rsidRDefault="00C67C8D" w:rsidP="00C67C8D">
            <w:pPr>
              <w:rPr>
                <w:b/>
                <w:bCs/>
              </w:rPr>
            </w:pPr>
          </w:p>
          <w:p w14:paraId="0F7FFCF2" w14:textId="54B87C93" w:rsidR="00C67C8D" w:rsidRDefault="00C67C8D" w:rsidP="00C67C8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We must all do our part to stop the spread of germs to our vulnerable members, such as Elders, children and those with respiratory conditions. </w:t>
            </w:r>
          </w:p>
          <w:p w14:paraId="56BA360F" w14:textId="03A3D5CF" w:rsidR="00C67C8D" w:rsidRPr="00B75450" w:rsidRDefault="00C67C8D" w:rsidP="00C67C8D"/>
          <w:p w14:paraId="1003308F" w14:textId="196BFB42" w:rsidR="00AA671B" w:rsidRPr="00B75450" w:rsidRDefault="00AA671B" w:rsidP="00C67C8D">
            <w:pPr>
              <w:pStyle w:val="Heading3"/>
              <w:outlineLvl w:val="2"/>
            </w:pPr>
            <w:r w:rsidRPr="00B75450">
              <w:t>Key Info</w:t>
            </w:r>
          </w:p>
          <w:p w14:paraId="656A85A9" w14:textId="16D026A7" w:rsidR="00AA671B" w:rsidRPr="00B75450" w:rsidRDefault="000D6EF0" w:rsidP="00AA671B">
            <w:pPr>
              <w:pStyle w:val="ListParagraph"/>
              <w:numPr>
                <w:ilvl w:val="0"/>
                <w:numId w:val="12"/>
              </w:numPr>
            </w:pPr>
            <w:r>
              <w:t>Covid Assessment:</w:t>
            </w:r>
          </w:p>
          <w:p w14:paraId="163BB93A" w14:textId="4929B9B3" w:rsidR="000D6EF0" w:rsidRPr="00253F71" w:rsidRDefault="00C67C8D" w:rsidP="00AA671B">
            <w:pPr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      </w:t>
            </w:r>
            <w:r w:rsidR="00AA671B" w:rsidRPr="00253F71">
              <w:rPr>
                <w:i/>
                <w:iCs/>
                <w:sz w:val="21"/>
                <w:szCs w:val="21"/>
              </w:rPr>
              <w:t>www.abbotsfordcovidresponse.com</w:t>
            </w:r>
          </w:p>
          <w:p w14:paraId="240243A0" w14:textId="51C2DE8C" w:rsidR="00AA671B" w:rsidRDefault="00C67C8D" w:rsidP="00AA671B">
            <w:pPr>
              <w:pStyle w:val="ListParagraph"/>
              <w:numPr>
                <w:ilvl w:val="0"/>
                <w:numId w:val="13"/>
              </w:numPr>
            </w:pPr>
            <w:r>
              <w:t xml:space="preserve">Marshall </w:t>
            </w:r>
            <w:r w:rsidR="00AA671B" w:rsidRPr="00B75450">
              <w:t>Pharmac</w:t>
            </w:r>
            <w:r w:rsidR="000D6EF0">
              <w:t xml:space="preserve">y Delivery: </w:t>
            </w:r>
            <w:r>
              <w:t>6</w:t>
            </w:r>
            <w:r w:rsidRPr="00C67C8D">
              <w:t>04</w:t>
            </w:r>
            <w:r>
              <w:t>-</w:t>
            </w:r>
            <w:r w:rsidRPr="00C67C8D">
              <w:t>859-8333</w:t>
            </w:r>
          </w:p>
          <w:p w14:paraId="5E383A4B" w14:textId="1946F1DA" w:rsidR="000D6EF0" w:rsidRDefault="000D6EF0" w:rsidP="00AA671B">
            <w:pPr>
              <w:pStyle w:val="ListParagraph"/>
              <w:numPr>
                <w:ilvl w:val="0"/>
                <w:numId w:val="13"/>
              </w:numPr>
            </w:pPr>
            <w:r>
              <w:t>Education Support</w:t>
            </w:r>
            <w:r w:rsidR="00C67C8D">
              <w:t xml:space="preserve"> with Keep Learning BC</w:t>
            </w:r>
            <w:r w:rsidR="001B6C4D">
              <w:t>:</w:t>
            </w:r>
          </w:p>
          <w:p w14:paraId="7BCCAE32" w14:textId="28126185" w:rsidR="00C67C8D" w:rsidRPr="00C67C8D" w:rsidRDefault="00C67C8D" w:rsidP="00C67C8D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     </w:t>
            </w:r>
            <w:r w:rsidRPr="00C67C8D">
              <w:rPr>
                <w:i/>
                <w:iCs/>
                <w:sz w:val="22"/>
                <w:szCs w:val="22"/>
              </w:rPr>
              <w:t>www.openschool.bc.ca</w:t>
            </w:r>
          </w:p>
          <w:p w14:paraId="101CD3B5" w14:textId="0797D6C0" w:rsidR="00C67C8D" w:rsidRPr="00B75450" w:rsidRDefault="00AA671B" w:rsidP="00C67C8D">
            <w:pPr>
              <w:pStyle w:val="ListParagraph"/>
              <w:numPr>
                <w:ilvl w:val="0"/>
                <w:numId w:val="13"/>
              </w:numPr>
            </w:pPr>
            <w:r w:rsidRPr="00B75450">
              <w:t>Senior/</w:t>
            </w:r>
            <w:r w:rsidR="000D6EF0">
              <w:t>Vulnerable Store:</w:t>
            </w:r>
            <w:r w:rsidRPr="00B75450">
              <w:t xml:space="preserve"> </w:t>
            </w:r>
            <w:r w:rsidR="000D6EF0">
              <w:t>H</w:t>
            </w:r>
            <w:r w:rsidRPr="00B75450">
              <w:t>ours 8am- 9am at Saveon, Superstore No Frills, and Shoppers</w:t>
            </w:r>
          </w:p>
          <w:p w14:paraId="1FB6D83A" w14:textId="0C7DFDC1" w:rsidR="00094599" w:rsidRPr="00B75450" w:rsidRDefault="00094599" w:rsidP="00A62AD4">
            <w:pPr>
              <w:pStyle w:val="Heading3"/>
              <w:outlineLvl w:val="2"/>
              <w:rPr>
                <w:rFonts w:asciiTheme="minorHAnsi" w:hAnsiTheme="minorHAnsi"/>
              </w:rPr>
            </w:pPr>
          </w:p>
          <w:p w14:paraId="07F7B3DD" w14:textId="26B700E1" w:rsidR="000D6EF0" w:rsidRDefault="000D6EF0" w:rsidP="00A62AD4">
            <w:pPr>
              <w:pStyle w:val="Heading3"/>
              <w:outlineLvl w:val="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Community Update</w:t>
            </w:r>
          </w:p>
          <w:p w14:paraId="75E79D77" w14:textId="11107DAA" w:rsidR="000D6EF0" w:rsidRDefault="00C67C8D" w:rsidP="00C67C8D">
            <w:pPr>
              <w:pStyle w:val="ListParagraph"/>
              <w:ind w:left="0"/>
            </w:pPr>
            <w:r>
              <w:t>Mar 25</w:t>
            </w:r>
            <w:r w:rsidRPr="00C67C8D">
              <w:rPr>
                <w:vertAlign w:val="superscript"/>
              </w:rPr>
              <w:t>th</w:t>
            </w:r>
            <w:r>
              <w:t xml:space="preserve"> s</w:t>
            </w:r>
            <w:r w:rsidR="000D6EF0">
              <w:t xml:space="preserve">upport cheques </w:t>
            </w:r>
            <w:r>
              <w:t>sent</w:t>
            </w:r>
            <w:r w:rsidR="000D6EF0">
              <w:t xml:space="preserve"> to off-reserve members </w:t>
            </w:r>
          </w:p>
          <w:p w14:paraId="31B38B8C" w14:textId="78ED7EA3" w:rsidR="00B75450" w:rsidRPr="00B75450" w:rsidRDefault="0060104C" w:rsidP="0060104C">
            <w:r>
              <w:t>Smoke Shop Open April 3 &amp; 9 1-3pm</w:t>
            </w:r>
          </w:p>
          <w:p w14:paraId="73912B49" w14:textId="28A88817" w:rsidR="00094599" w:rsidRDefault="00094599" w:rsidP="00094599"/>
          <w:p w14:paraId="78E13A94" w14:textId="41D89FC0" w:rsidR="00094599" w:rsidRPr="00B75450" w:rsidRDefault="00DB428F" w:rsidP="00094599">
            <w:r w:rsidRPr="00A1354F"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228600" distB="228600" distL="228600" distR="228600" simplePos="0" relativeHeight="251681792" behindDoc="0" locked="0" layoutInCell="1" allowOverlap="1" wp14:anchorId="551D2FA5" wp14:editId="33F588AB">
                      <wp:simplePos x="0" y="0"/>
                      <wp:positionH relativeFrom="margin">
                        <wp:posOffset>4359244</wp:posOffset>
                      </wp:positionH>
                      <wp:positionV relativeFrom="margin">
                        <wp:posOffset>203018</wp:posOffset>
                      </wp:positionV>
                      <wp:extent cx="2476500" cy="7804087"/>
                      <wp:effectExtent l="0" t="0" r="19050" b="26035"/>
                      <wp:wrapNone/>
                      <wp:docPr id="134" name="Text Box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780408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E28CD" w14:textId="7DC9DDD6" w:rsidR="00A1354F" w:rsidRPr="00616002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616002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single"/>
                                    </w:rPr>
                                    <w:t>Emergency Plan Team</w:t>
                                  </w:r>
                                </w:p>
                                <w:p w14:paraId="0C4C6314" w14:textId="77777777" w:rsidR="00977510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Wendy Phair, General Manager </w:t>
                                  </w:r>
                                </w:p>
                                <w:p w14:paraId="3841AD33" w14:textId="0ED13E36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778-347-3705</w:t>
                                  </w:r>
                                </w:p>
                                <w:p w14:paraId="4A9E51F9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Wendy.phair@sumasfirstnation.com</w:t>
                                  </w:r>
                                </w:p>
                                <w:p w14:paraId="308A367A" w14:textId="32F1D4F2" w:rsidR="00977510" w:rsidRDefault="00A1354F" w:rsidP="00977510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Jackie Bird, Health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/Wellness</w:t>
                                  </w:r>
                                  <w:r w:rsidR="009D7B3D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Manager </w:t>
                                  </w:r>
                                </w:p>
                                <w:p w14:paraId="36BB8C22" w14:textId="6981B85A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604-751-0961 Jackie.bird@sumasfirstnation.com</w:t>
                                  </w:r>
                                </w:p>
                                <w:p w14:paraId="53FBC38D" w14:textId="1F4B0212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Craig Hougen, Director SXDL 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604-226-9669</w:t>
                                  </w:r>
                                </w:p>
                                <w:p w14:paraId="7C89D1D5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Craig.hougen@sumasfirstnation.com</w:t>
                                  </w:r>
                                </w:p>
                                <w:p w14:paraId="4E43E1DF" w14:textId="50CFA3B4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Lori Kelly, Executive Assistant 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778-908-9092</w:t>
                                  </w:r>
                                </w:p>
                                <w:p w14:paraId="1D3D0DD7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Lori.kelly@sumasfirstnation.com</w:t>
                                  </w:r>
                                </w:p>
                                <w:p w14:paraId="4A48C52D" w14:textId="6ED3F7D0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Joe Silver, Public Works 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604-751-0954</w:t>
                                  </w:r>
                                </w:p>
                                <w:p w14:paraId="64C1218B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A3A0D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Joe.silver@sumasfirstnation.com</w:t>
                                  </w:r>
                                </w:p>
                                <w:p w14:paraId="6030B54D" w14:textId="165CDAD5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Emily Slater, Communications 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Officer 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672-998-3056 Emily.slater@sumasfirstnation.com</w:t>
                                  </w:r>
                                </w:p>
                                <w:p w14:paraId="47A822B7" w14:textId="6EF31841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D3706">
                                    <w:rPr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  <w:t>Jonathan Swanson, Governance</w:t>
                                  </w:r>
                                  <w:r w:rsidR="002D3706">
                                    <w:rPr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  <w:t xml:space="preserve"> Manager</w:t>
                                  </w:r>
                                  <w:r w:rsidR="002D370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778-808-9250</w:t>
                                  </w:r>
                                </w:p>
                                <w:p w14:paraId="184894DC" w14:textId="26785577" w:rsidR="00A1354F" w:rsidRPr="00977510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7751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Jonathan.swanson@sumasfirstnat</w:t>
                                  </w:r>
                                  <w:r w:rsidR="002D3706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io</w:t>
                                  </w:r>
                                  <w:r w:rsidRPr="0097751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n.com</w:t>
                                  </w:r>
                                </w:p>
                                <w:p w14:paraId="33836F40" w14:textId="69B62070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Geshia Flores, DC/PS Manager 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778-246-5245</w:t>
                                  </w:r>
                                </w:p>
                                <w:p w14:paraId="544FADFC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Geshia.flores@sumasfirstnation.com</w:t>
                                  </w:r>
                                </w:p>
                                <w:p w14:paraId="0FD27E2F" w14:textId="77777777" w:rsidR="00A1354F" w:rsidRPr="00616002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616002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single"/>
                                    </w:rPr>
                                    <w:t>Call Line Outreach</w:t>
                                  </w:r>
                                </w:p>
                                <w:p w14:paraId="193F7831" w14:textId="11F88DED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Josie Kelly, Lands Officer 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        </w:t>
                                  </w:r>
                                  <w:r w:rsidR="005C0644" w:rsidRP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604</w:t>
                                  </w:r>
                                  <w:r w:rsid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5C0644" w:rsidRP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751</w:t>
                                  </w:r>
                                  <w:r w:rsid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5C0644" w:rsidRP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5614</w:t>
                                  </w:r>
                                </w:p>
                                <w:p w14:paraId="32F29C3C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Josie.kelly@sumasfirstnation.com</w:t>
                                  </w:r>
                                </w:p>
                                <w:p w14:paraId="206078A0" w14:textId="37A3D4E3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Malonie Langthorne, Empl</w:t>
                                  </w:r>
                                  <w:r w:rsid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oyment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604-807-1222</w:t>
                                  </w:r>
                                </w:p>
                                <w:p w14:paraId="300048E6" w14:textId="0D758B8F" w:rsidR="00A1354F" w:rsidRPr="00977510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7751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Ma</w:t>
                                  </w:r>
                                  <w:r w:rsidR="00E23802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97751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onie.l</w:t>
                                  </w:r>
                                  <w:r w:rsidR="00E23802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97751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ngthorne@sumasfirstnation.com</w:t>
                                  </w:r>
                                </w:p>
                                <w:p w14:paraId="15F970EE" w14:textId="2F141154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Jennette Pierre, EDO SXDL</w:t>
                                  </w:r>
                                </w:p>
                                <w:p w14:paraId="1D6E17FB" w14:textId="68846375" w:rsidR="00A1354F" w:rsidRPr="0067165F" w:rsidRDefault="00085D94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085D9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604-315-3264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1354F" w:rsidRPr="0067165F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Jennette.pierre@sumasfirstnation.com</w:t>
                                  </w:r>
                                </w:p>
                                <w:p w14:paraId="239AB088" w14:textId="62C15CDA" w:rsidR="00A1354F" w:rsidRDefault="00A1354F" w:rsidP="00085D94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Lyndy Silver, Executive Assistant</w:t>
                                  </w:r>
                                  <w:r w:rsid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SXDL</w:t>
                                  </w:r>
                                </w:p>
                                <w:p w14:paraId="00731BAA" w14:textId="77777777" w:rsidR="00A1354F" w:rsidRPr="0019311C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Lyndy.silver@sumasfirstnation.com</w:t>
                                  </w:r>
                                </w:p>
                                <w:p w14:paraId="5AF8FC75" w14:textId="77777777" w:rsidR="00A1354F" w:rsidRPr="00616002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616002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single"/>
                                    </w:rPr>
                                    <w:t>Food Security</w:t>
                                  </w:r>
                                </w:p>
                                <w:p w14:paraId="1CF9FB16" w14:textId="52B14501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Amber Ned, Educat</w:t>
                                  </w:r>
                                  <w:r w:rsid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io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 Coordinator 778-918-2840 Amber.ned@sumasfirstnation.com</w:t>
                                  </w:r>
                                </w:p>
                                <w:p w14:paraId="3D222D1F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8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Alana James, Events Coordinator 604-226-1582 Alana.james@sumasfirstnation.com</w:t>
                                  </w:r>
                                </w:p>
                                <w:p w14:paraId="6329C597" w14:textId="0E81D8C8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Barb Kelly, Youth </w:t>
                                  </w:r>
                                  <w:r w:rsidR="005C064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&amp; Cultural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Worker </w:t>
                                  </w:r>
                                  <w:r w:rsidR="0097751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604-226-6051</w:t>
                                  </w:r>
                                </w:p>
                                <w:p w14:paraId="548E2F0F" w14:textId="77777777" w:rsidR="00A1354F" w:rsidRDefault="00A1354F" w:rsidP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Barb.kelly@sumasfirstnation.com</w:t>
                                  </w:r>
                                </w:p>
                                <w:p w14:paraId="79490574" w14:textId="09F45158" w:rsidR="00A1354F" w:rsidRDefault="00A1354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ind w:left="36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1D2F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4" o:spid="_x0000_s1027" type="#_x0000_t202" style="position:absolute;margin-left:343.25pt;margin-top:16pt;width:195pt;height:614.5pt;z-index:2516817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" fillcolor="#a80000 [3204]" strokecolor="white [3201]" strokeweight="1.5pt">
                      <v:textbox inset="14.4pt,7.2pt,14.4pt,7.2pt">
                        <w:txbxContent>
                          <w:p w14:paraId="694E28CD" w14:textId="7DC9DDD6" w:rsidR="00A1354F" w:rsidRPr="00616002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1600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Emergency Plan Team</w:t>
                            </w:r>
                          </w:p>
                          <w:p w14:paraId="0C4C6314" w14:textId="77777777" w:rsidR="00977510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Wendy Phair, General Manager </w:t>
                            </w:r>
                          </w:p>
                          <w:p w14:paraId="3841AD33" w14:textId="0ED13E36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778-347-3705</w:t>
                            </w:r>
                          </w:p>
                          <w:p w14:paraId="4A9E51F9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Wendy.phair@sumasfirstnation.com</w:t>
                            </w:r>
                          </w:p>
                          <w:p w14:paraId="308A367A" w14:textId="32F1D4F2" w:rsidR="00977510" w:rsidRDefault="00A1354F" w:rsidP="00977510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Jackie Bird, Health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/Wellness</w:t>
                            </w:r>
                            <w:r w:rsidR="009D7B3D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Manager </w:t>
                            </w:r>
                          </w:p>
                          <w:p w14:paraId="36BB8C22" w14:textId="6981B85A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604-751-0961 Jackie.bird@sumasfirstnation.com</w:t>
                            </w:r>
                          </w:p>
                          <w:p w14:paraId="53FBC38D" w14:textId="1F4B0212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Craig Hougen, Director SXDL 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604-226-9669</w:t>
                            </w:r>
                          </w:p>
                          <w:p w14:paraId="7C89D1D5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Craig.hougen@sumasfirstnation.com</w:t>
                            </w:r>
                          </w:p>
                          <w:p w14:paraId="4E43E1DF" w14:textId="50CFA3B4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Lori Kelly, Executive Assistant 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778-908-9092</w:t>
                            </w:r>
                          </w:p>
                          <w:p w14:paraId="1D3D0DD7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Lori.kelly@sumasfirstnation.com</w:t>
                            </w:r>
                          </w:p>
                          <w:p w14:paraId="4A48C52D" w14:textId="6ED3F7D0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Joe Silver, Public Works 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604-751-0954</w:t>
                            </w:r>
                          </w:p>
                          <w:p w14:paraId="64C1218B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A3A0D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Joe.silver@sumasfirstnation.com</w:t>
                            </w:r>
                          </w:p>
                          <w:p w14:paraId="6030B54D" w14:textId="165CDAD5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Emily Slater, Communications 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Officer 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672-998-3056 Emily.slater@sumasfirstnation.com</w:t>
                            </w:r>
                          </w:p>
                          <w:p w14:paraId="47A822B7" w14:textId="6EF31841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D3706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Jonathan Swanson, Governance</w:t>
                            </w:r>
                            <w:r w:rsidR="002D3706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Manager</w:t>
                            </w:r>
                            <w:r w:rsidR="002D370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778-808-9250</w:t>
                            </w:r>
                          </w:p>
                          <w:p w14:paraId="184894DC" w14:textId="26785577" w:rsidR="00A1354F" w:rsidRPr="00977510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51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Jonathan.swanson@sumasfirstnat</w:t>
                            </w:r>
                            <w:r w:rsidR="002D370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io</w:t>
                            </w:r>
                            <w:r w:rsidRPr="0097751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n.com</w:t>
                            </w:r>
                          </w:p>
                          <w:p w14:paraId="33836F40" w14:textId="69B62070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Geshia Flores, DC/PS Manager 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778-246-5245</w:t>
                            </w:r>
                          </w:p>
                          <w:p w14:paraId="544FADFC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Geshia.flores@sumasfirstnation.com</w:t>
                            </w:r>
                          </w:p>
                          <w:p w14:paraId="0FD27E2F" w14:textId="77777777" w:rsidR="00A1354F" w:rsidRPr="00616002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1600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Call Line Outreach</w:t>
                            </w:r>
                          </w:p>
                          <w:p w14:paraId="193F7831" w14:textId="11F88DED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Josie Kelly, Lands Officer 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="005C0644" w:rsidRP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604</w:t>
                            </w:r>
                            <w:r w:rsid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-</w:t>
                            </w:r>
                            <w:r w:rsidR="005C0644" w:rsidRP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751</w:t>
                            </w:r>
                            <w:r w:rsid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-</w:t>
                            </w:r>
                            <w:r w:rsidR="005C0644" w:rsidRP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5614</w:t>
                            </w:r>
                          </w:p>
                          <w:p w14:paraId="32F29C3C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Josie.kelly@sumasfirstnation.com</w:t>
                            </w:r>
                          </w:p>
                          <w:p w14:paraId="206078A0" w14:textId="37A3D4E3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Malonie Langthorne, Empl</w:t>
                            </w:r>
                            <w:r w:rsid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oyment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604-807-1222</w:t>
                            </w:r>
                          </w:p>
                          <w:p w14:paraId="300048E6" w14:textId="0D758B8F" w:rsidR="00A1354F" w:rsidRPr="00977510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51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Ma</w:t>
                            </w:r>
                            <w:r w:rsidR="00E2380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 w:rsidRPr="0097751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onie.l</w:t>
                            </w:r>
                            <w:r w:rsidR="00E2380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Pr="0097751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ngthorne@sumasfirstnation.com</w:t>
                            </w:r>
                          </w:p>
                          <w:p w14:paraId="15F970EE" w14:textId="2F141154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Jennette Pierre, EDO SXDL</w:t>
                            </w:r>
                          </w:p>
                          <w:p w14:paraId="1D6E17FB" w14:textId="68846375" w:rsidR="00A1354F" w:rsidRPr="0067165F" w:rsidRDefault="00085D94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5D9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604-315-3264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1354F" w:rsidRPr="0067165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Jennette.pierre@sumasfirstnation.com</w:t>
                            </w:r>
                          </w:p>
                          <w:p w14:paraId="239AB088" w14:textId="62C15CDA" w:rsidR="00A1354F" w:rsidRDefault="00A1354F" w:rsidP="00085D94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Lyndy Silver, Executive Assistant</w:t>
                            </w:r>
                            <w:r w:rsid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SXDL</w:t>
                            </w:r>
                          </w:p>
                          <w:p w14:paraId="00731BAA" w14:textId="77777777" w:rsidR="00A1354F" w:rsidRPr="0019311C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Lyndy.silver@sumasfirstnation.com</w:t>
                            </w:r>
                          </w:p>
                          <w:p w14:paraId="5AF8FC75" w14:textId="77777777" w:rsidR="00A1354F" w:rsidRPr="00616002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1600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Food Security</w:t>
                            </w:r>
                          </w:p>
                          <w:p w14:paraId="1CF9FB16" w14:textId="52B14501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Amber Ned, Educat</w:t>
                            </w:r>
                            <w:r w:rsid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io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n Coordinator 778-918-2840 Amber.ned@sumasfirstnation.com</w:t>
                            </w:r>
                          </w:p>
                          <w:p w14:paraId="3D222D1F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8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Alana James, Events Coordinator 604-226-1582 Alana.james@sumasfirstnation.com</w:t>
                            </w:r>
                          </w:p>
                          <w:p w14:paraId="6329C597" w14:textId="0E81D8C8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Barb Kelly, Youth </w:t>
                            </w:r>
                            <w:r w:rsidR="005C064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&amp; Cultural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Worker </w:t>
                            </w:r>
                            <w:r w:rsidR="0097751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604-226-6051</w:t>
                            </w:r>
                          </w:p>
                          <w:p w14:paraId="548E2F0F" w14:textId="77777777" w:rsidR="00A1354F" w:rsidRDefault="00A1354F" w:rsidP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Barb.kelly@sumasfirstnation.com</w:t>
                            </w:r>
                          </w:p>
                          <w:p w14:paraId="79490574" w14:textId="09F45158" w:rsidR="00A1354F" w:rsidRDefault="00A1354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14:paraId="588C9529" w14:textId="536A33CA" w:rsidR="00A62AD4" w:rsidRPr="00B75450" w:rsidRDefault="00A41A8C" w:rsidP="00A62AD4">
            <w:pPr>
              <w:pStyle w:val="Heading3"/>
              <w:outlineLvl w:val="2"/>
              <w:rPr>
                <w:rFonts w:asciiTheme="minorHAnsi" w:hAnsiTheme="minorHAnsi"/>
              </w:rPr>
            </w:pPr>
            <w:r w:rsidRPr="00B75450">
              <w:rPr>
                <w:rFonts w:asciiTheme="minorHAnsi" w:hAnsiTheme="minorHAnsi"/>
              </w:rPr>
              <w:t xml:space="preserve">Background Info </w:t>
            </w:r>
          </w:p>
          <w:p w14:paraId="1D71BCE3" w14:textId="15713AE0" w:rsidR="00EE4938" w:rsidRPr="00B75450" w:rsidRDefault="00EE4938" w:rsidP="00EE4938">
            <w:r w:rsidRPr="00B75450">
              <w:t xml:space="preserve">COVID-19 is a new disease that has not been </w:t>
            </w:r>
            <w:bookmarkStart w:id="0" w:name="_GoBack"/>
            <w:bookmarkEnd w:id="0"/>
            <w:r w:rsidRPr="00B75450">
              <w:t xml:space="preserve">previously identified in humans. </w:t>
            </w:r>
          </w:p>
          <w:p w14:paraId="11F3FDEC" w14:textId="77A2FA53" w:rsidR="00A41A8C" w:rsidRPr="00B75450" w:rsidRDefault="00A41A8C" w:rsidP="00A41A8C"/>
          <w:p w14:paraId="5860FC28" w14:textId="1C57208E" w:rsidR="00A41A8C" w:rsidRPr="00B75450" w:rsidRDefault="00A41A8C" w:rsidP="00A41A8C">
            <w:r w:rsidRPr="00B75450">
              <w:t xml:space="preserve">Consult your health care provider </w:t>
            </w:r>
            <w:r w:rsidR="00094599" w:rsidRPr="00B75450">
              <w:t>ASAP</w:t>
            </w:r>
            <w:r w:rsidRPr="00B75450">
              <w:t xml:space="preserve"> if:</w:t>
            </w:r>
          </w:p>
          <w:p w14:paraId="1BB677EE" w14:textId="684B65CE" w:rsidR="00A41A8C" w:rsidRPr="00B75450" w:rsidRDefault="00AD6FC3" w:rsidP="00A41A8C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68FA18C" wp14:editId="6E54227E">
                  <wp:simplePos x="0" y="0"/>
                  <wp:positionH relativeFrom="column">
                    <wp:posOffset>2715205</wp:posOffset>
                  </wp:positionH>
                  <wp:positionV relativeFrom="paragraph">
                    <wp:posOffset>73246</wp:posOffset>
                  </wp:positionV>
                  <wp:extent cx="1304014" cy="1236353"/>
                  <wp:effectExtent l="0" t="0" r="0" b="190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14" cy="123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641F">
              <w:t>Y</w:t>
            </w:r>
            <w:r w:rsidR="00A41A8C" w:rsidRPr="00B75450">
              <w:t xml:space="preserve">ou </w:t>
            </w:r>
            <w:r w:rsidR="00094599" w:rsidRPr="00B75450">
              <w:t>display</w:t>
            </w:r>
            <w:r w:rsidR="00A41A8C" w:rsidRPr="00B75450">
              <w:t xml:space="preserve"> symptoms </w:t>
            </w:r>
            <w:r w:rsidR="00A7641F">
              <w:t>and/</w:t>
            </w:r>
            <w:r w:rsidR="00A41A8C" w:rsidRPr="00B75450">
              <w:t>or</w:t>
            </w:r>
          </w:p>
          <w:p w14:paraId="4223A06E" w14:textId="22E68F4C" w:rsidR="00A41A8C" w:rsidRPr="00B75450" w:rsidRDefault="00A7641F" w:rsidP="00A41A8C">
            <w:r>
              <w:t>Y</w:t>
            </w:r>
            <w:r w:rsidR="00A41A8C" w:rsidRPr="00B75450">
              <w:t>ou travel</w:t>
            </w:r>
            <w:r w:rsidR="00094599" w:rsidRPr="00B75450">
              <w:t xml:space="preserve">ed to a </w:t>
            </w:r>
            <w:r w:rsidRPr="00B75450">
              <w:t>high-risk</w:t>
            </w:r>
            <w:r w:rsidR="00094599" w:rsidRPr="00B75450">
              <w:t xml:space="preserve"> region</w:t>
            </w:r>
          </w:p>
          <w:p w14:paraId="2AE0E553" w14:textId="5D001C52" w:rsidR="00A41A8C" w:rsidRPr="00B75450" w:rsidRDefault="00A41A8C" w:rsidP="00A41A8C"/>
          <w:p w14:paraId="10CA6950" w14:textId="2A3AE4D2" w:rsidR="00A41A8C" w:rsidRPr="00B75450" w:rsidRDefault="00A41A8C" w:rsidP="00A41A8C">
            <w:pPr>
              <w:pStyle w:val="Heading3"/>
              <w:outlineLvl w:val="2"/>
              <w:rPr>
                <w:rFonts w:asciiTheme="minorHAnsi" w:hAnsiTheme="minorHAnsi"/>
              </w:rPr>
            </w:pPr>
            <w:r w:rsidRPr="00B75450">
              <w:rPr>
                <w:rFonts w:asciiTheme="minorHAnsi" w:hAnsiTheme="minorHAnsi"/>
              </w:rPr>
              <w:t>Prevention</w:t>
            </w:r>
          </w:p>
          <w:p w14:paraId="143DBCF2" w14:textId="19E71536" w:rsidR="00094599" w:rsidRPr="00B75450" w:rsidRDefault="00A41A8C" w:rsidP="00984FE6">
            <w:pPr>
              <w:rPr>
                <w:lang w:val="en-CA"/>
              </w:rPr>
            </w:pPr>
            <w:r w:rsidRPr="00B75450">
              <w:rPr>
                <w:rFonts w:ascii="Segoe UI Symbol" w:hAnsi="Segoe UI Symbol" w:cs="Segoe UI Symbol"/>
                <w:lang w:val="en-CA"/>
              </w:rPr>
              <w:t>➊</w:t>
            </w:r>
            <w:r w:rsidRPr="00B75450">
              <w:rPr>
                <w:lang w:val="en-CA"/>
              </w:rPr>
              <w:t xml:space="preserve"> Practice vigilant hand washing</w:t>
            </w:r>
            <w:r w:rsidR="00A90424" w:rsidRPr="00B75450">
              <w:rPr>
                <w:noProof/>
              </w:rPr>
              <w:t xml:space="preserve"> </w:t>
            </w:r>
            <w:r w:rsidRPr="00B75450">
              <w:rPr>
                <w:lang w:val="en-CA"/>
              </w:rPr>
              <w:br/>
            </w:r>
            <w:r w:rsidRPr="00B75450">
              <w:rPr>
                <w:rFonts w:ascii="Segoe UI Symbol" w:hAnsi="Segoe UI Symbol" w:cs="Segoe UI Symbol"/>
                <w:lang w:val="en-CA"/>
              </w:rPr>
              <w:t>➋</w:t>
            </w:r>
            <w:r w:rsidRPr="00B75450">
              <w:rPr>
                <w:lang w:val="en-CA"/>
              </w:rPr>
              <w:t xml:space="preserve"> Avoid touching your face</w:t>
            </w:r>
            <w:r w:rsidRPr="00B75450">
              <w:rPr>
                <w:lang w:val="en-CA"/>
              </w:rPr>
              <w:br/>
            </w:r>
            <w:r w:rsidRPr="00B75450">
              <w:rPr>
                <w:rFonts w:ascii="Segoe UI Symbol" w:hAnsi="Segoe UI Symbol" w:cs="Segoe UI Symbol"/>
                <w:lang w:val="en-CA"/>
              </w:rPr>
              <w:t>➌</w:t>
            </w:r>
            <w:r w:rsidRPr="00B75450">
              <w:rPr>
                <w:lang w:val="en-CA"/>
              </w:rPr>
              <w:t xml:space="preserve"> Work from home if possible</w:t>
            </w:r>
            <w:r w:rsidRPr="00B75450">
              <w:rPr>
                <w:lang w:val="en-CA"/>
              </w:rPr>
              <w:br/>
            </w:r>
            <w:r w:rsidRPr="00B75450">
              <w:rPr>
                <w:rFonts w:ascii="Segoe UI Symbol" w:hAnsi="Segoe UI Symbol" w:cs="Segoe UI Symbol"/>
                <w:lang w:val="en-CA"/>
              </w:rPr>
              <w:t>➍</w:t>
            </w:r>
            <w:r w:rsidRPr="00B75450">
              <w:rPr>
                <w:lang w:val="en-CA"/>
              </w:rPr>
              <w:t xml:space="preserve"> Comply with travel advisories</w:t>
            </w:r>
            <w:r w:rsidR="00094599" w:rsidRPr="00B75450">
              <w:rPr>
                <w:lang w:val="en-CA"/>
              </w:rPr>
              <w:t xml:space="preserve"> &amp;</w:t>
            </w:r>
            <w:r w:rsidRPr="00B75450">
              <w:rPr>
                <w:lang w:val="en-CA"/>
              </w:rPr>
              <w:t xml:space="preserve"> self-isolation </w:t>
            </w:r>
          </w:p>
          <w:p w14:paraId="68C37E13" w14:textId="31CA14CD" w:rsidR="002636C5" w:rsidRPr="00B75450" w:rsidRDefault="00A41A8C" w:rsidP="00984FE6">
            <w:pPr>
              <w:rPr>
                <w:lang w:val="en-CA"/>
              </w:rPr>
            </w:pPr>
            <w:r w:rsidRPr="00B75450">
              <w:rPr>
                <w:rFonts w:ascii="Segoe UI Symbol" w:hAnsi="Segoe UI Symbol" w:cs="Segoe UI Symbol"/>
                <w:lang w:val="en-CA"/>
              </w:rPr>
              <w:t>➎</w:t>
            </w:r>
            <w:r w:rsidRPr="00B75450">
              <w:rPr>
                <w:lang w:val="en-CA"/>
              </w:rPr>
              <w:t xml:space="preserve"> Maintain social distancing of six feet</w:t>
            </w:r>
          </w:p>
          <w:p w14:paraId="07E9AE65" w14:textId="28727B42" w:rsidR="00EC20B3" w:rsidRPr="00B75450" w:rsidRDefault="00EC20B3" w:rsidP="00984FE6">
            <w:pPr>
              <w:rPr>
                <w:lang w:val="en-CA"/>
              </w:rPr>
            </w:pPr>
          </w:p>
          <w:p w14:paraId="586B45E0" w14:textId="58FEAC3E" w:rsidR="00A41A8C" w:rsidRPr="00B75450" w:rsidRDefault="00A41A8C" w:rsidP="00A41A8C">
            <w:pPr>
              <w:pStyle w:val="Heading3"/>
              <w:outlineLvl w:val="2"/>
              <w:rPr>
                <w:rFonts w:asciiTheme="minorHAnsi" w:hAnsiTheme="minorHAnsi"/>
                <w:lang w:val="en-CA"/>
              </w:rPr>
            </w:pPr>
            <w:r w:rsidRPr="00B75450">
              <w:rPr>
                <w:rFonts w:asciiTheme="minorHAnsi" w:hAnsiTheme="minorHAnsi"/>
                <w:lang w:val="en-CA"/>
              </w:rPr>
              <w:t>Symptoms</w:t>
            </w:r>
          </w:p>
          <w:p w14:paraId="26FD5CA8" w14:textId="627EDB17" w:rsidR="00EE4938" w:rsidRPr="00B75450" w:rsidRDefault="00A41A8C" w:rsidP="007A4046">
            <w:r w:rsidRPr="00B75450">
              <w:t>F</w:t>
            </w:r>
            <w:r w:rsidR="00EE4938" w:rsidRPr="00B75450">
              <w:t>ever</w:t>
            </w:r>
            <w:r w:rsidR="007A4046">
              <w:t xml:space="preserve">, </w:t>
            </w:r>
            <w:r w:rsidRPr="00B75450">
              <w:t>C</w:t>
            </w:r>
            <w:r w:rsidR="00EE4938" w:rsidRPr="00B75450">
              <w:t>ough</w:t>
            </w:r>
            <w:r w:rsidR="007A4046">
              <w:t xml:space="preserve">, </w:t>
            </w:r>
            <w:r w:rsidRPr="00B75450">
              <w:t>D</w:t>
            </w:r>
            <w:r w:rsidR="00EE4938" w:rsidRPr="00B75450">
              <w:t xml:space="preserve">ifficulty </w:t>
            </w:r>
            <w:r w:rsidR="007A4046">
              <w:t>B</w:t>
            </w:r>
            <w:r w:rsidR="00EE4938" w:rsidRPr="00B75450">
              <w:t>reathing</w:t>
            </w:r>
            <w:r w:rsidR="007A4046">
              <w:t xml:space="preserve"> &amp; </w:t>
            </w:r>
            <w:r w:rsidRPr="00B75450">
              <w:t>P</w:t>
            </w:r>
            <w:r w:rsidR="00EE4938" w:rsidRPr="00B75450">
              <w:t xml:space="preserve">neumonia </w:t>
            </w:r>
          </w:p>
          <w:p w14:paraId="0DBA72F9" w14:textId="169C70C4" w:rsidR="00A41A8C" w:rsidRPr="00B75450" w:rsidRDefault="00A41A8C" w:rsidP="00A41A8C"/>
          <w:p w14:paraId="627F4210" w14:textId="3F73557A" w:rsidR="00EE4938" w:rsidRPr="00B75450" w:rsidRDefault="00EE4938" w:rsidP="00EE4938">
            <w:r w:rsidRPr="00B75450">
              <w:t xml:space="preserve">If you are ill and must visit a health care professional, call ahead or </w:t>
            </w:r>
            <w:r w:rsidR="00A41A8C" w:rsidRPr="00B75450">
              <w:t>arrange a phone/video consult.</w:t>
            </w:r>
          </w:p>
          <w:p w14:paraId="3E8F2637" w14:textId="65EA44DC" w:rsidR="00EE4938" w:rsidRPr="00B75450" w:rsidRDefault="00EE4938" w:rsidP="00EE4938"/>
          <w:p w14:paraId="2F61ECAA" w14:textId="5F7B5BE2" w:rsidR="00EE4938" w:rsidRPr="00B75450" w:rsidRDefault="00EE4938" w:rsidP="00A41A8C">
            <w:pPr>
              <w:pStyle w:val="Heading3"/>
              <w:outlineLvl w:val="2"/>
              <w:rPr>
                <w:rFonts w:asciiTheme="minorHAnsi" w:hAnsiTheme="minorHAnsi"/>
              </w:rPr>
            </w:pPr>
            <w:r w:rsidRPr="00B75450">
              <w:rPr>
                <w:rFonts w:asciiTheme="minorHAnsi" w:hAnsiTheme="minorHAnsi"/>
              </w:rPr>
              <w:t>Diagnos</w:t>
            </w:r>
            <w:r w:rsidR="00A41A8C" w:rsidRPr="00B75450">
              <w:rPr>
                <w:rFonts w:asciiTheme="minorHAnsi" w:hAnsiTheme="minorHAnsi"/>
              </w:rPr>
              <w:t>is</w:t>
            </w:r>
          </w:p>
          <w:p w14:paraId="5AC103FB" w14:textId="215DF02F" w:rsidR="00EE4938" w:rsidRPr="00B75450" w:rsidRDefault="00EE4938" w:rsidP="00EE4938">
            <w:r w:rsidRPr="00B75450">
              <w:t xml:space="preserve">Coronavirus infections are diagnosed by a health care provider based on symptoms and </w:t>
            </w:r>
            <w:r w:rsidR="00A41A8C" w:rsidRPr="00B75450">
              <w:t>lab tests.</w:t>
            </w:r>
          </w:p>
          <w:p w14:paraId="3A733DCF" w14:textId="0609724D" w:rsidR="00EE4938" w:rsidRPr="00B75450" w:rsidRDefault="00EE4938" w:rsidP="00EE4938"/>
          <w:p w14:paraId="39C2A64D" w14:textId="755FF6B0" w:rsidR="00EE4938" w:rsidRPr="00B75450" w:rsidRDefault="00EE4938" w:rsidP="00A41A8C">
            <w:pPr>
              <w:pStyle w:val="Heading3"/>
              <w:outlineLvl w:val="2"/>
              <w:rPr>
                <w:rFonts w:asciiTheme="minorHAnsi" w:hAnsiTheme="minorHAnsi"/>
              </w:rPr>
            </w:pPr>
            <w:r w:rsidRPr="00B75450">
              <w:rPr>
                <w:rFonts w:asciiTheme="minorHAnsi" w:hAnsiTheme="minorHAnsi"/>
              </w:rPr>
              <w:t>Treat</w:t>
            </w:r>
            <w:r w:rsidR="00A41A8C" w:rsidRPr="00B75450">
              <w:rPr>
                <w:rFonts w:asciiTheme="minorHAnsi" w:hAnsiTheme="minorHAnsi"/>
              </w:rPr>
              <w:t>ment</w:t>
            </w:r>
            <w:r w:rsidR="00094599" w:rsidRPr="00B75450">
              <w:rPr>
                <w:rFonts w:asciiTheme="minorHAnsi" w:hAnsiTheme="minorHAnsi"/>
                <w:i/>
                <w:iCs/>
              </w:rPr>
              <w:t xml:space="preserve"> (flu vaccine will not protect you</w:t>
            </w:r>
            <w:r w:rsidR="00094599" w:rsidRPr="00B75450">
              <w:rPr>
                <w:rFonts w:asciiTheme="minorHAnsi" w:hAnsiTheme="minorHAnsi"/>
              </w:rPr>
              <w:t>)</w:t>
            </w:r>
          </w:p>
          <w:p w14:paraId="7B72A3F2" w14:textId="081A8178" w:rsidR="00EE4938" w:rsidRPr="00B75450" w:rsidRDefault="00A41A8C" w:rsidP="00EE4938">
            <w:r w:rsidRPr="00B75450">
              <w:t>T</w:t>
            </w:r>
            <w:r w:rsidR="00EE4938" w:rsidRPr="00B75450">
              <w:t>here is no vaccine</w:t>
            </w:r>
            <w:r w:rsidRPr="00B75450">
              <w:t xml:space="preserve"> or natural health products authorized</w:t>
            </w:r>
            <w:r w:rsidR="00EE4938" w:rsidRPr="00B75450">
              <w:t xml:space="preserve"> for COVID-19 </w:t>
            </w:r>
            <w:r w:rsidRPr="00B75450">
              <w:t xml:space="preserve">treatment. </w:t>
            </w:r>
          </w:p>
          <w:p w14:paraId="3980733A" w14:textId="04664780" w:rsidR="00A41A8C" w:rsidRPr="00B75450" w:rsidRDefault="00A41A8C" w:rsidP="00EE4938"/>
          <w:p w14:paraId="78088228" w14:textId="4C8B3B6D" w:rsidR="00EE4938" w:rsidRPr="00B75450" w:rsidRDefault="00EE4938" w:rsidP="00EE4938">
            <w:r w:rsidRPr="00B75450">
              <w:t xml:space="preserve">Most people with mild coronavirus illness will recover on their own. Your health care provider may recommend steps you can take </w:t>
            </w:r>
            <w:r w:rsidR="00A41A8C" w:rsidRPr="00B75450">
              <w:t xml:space="preserve">for </w:t>
            </w:r>
            <w:r w:rsidRPr="00B75450">
              <w:t>symptom</w:t>
            </w:r>
            <w:r w:rsidR="00A41A8C" w:rsidRPr="00B75450">
              <w:t xml:space="preserve"> relief.</w:t>
            </w:r>
          </w:p>
          <w:p w14:paraId="74E1E43D" w14:textId="0910AB31" w:rsidR="00EE4938" w:rsidRPr="00B75450" w:rsidRDefault="00EE4938" w:rsidP="00EE4938"/>
          <w:p w14:paraId="5A2A5A4F" w14:textId="18EA2A44" w:rsidR="0019311C" w:rsidRPr="00B75450" w:rsidRDefault="0019311C" w:rsidP="0019311C">
            <w:pPr>
              <w:pStyle w:val="Heading2"/>
              <w:spacing w:after="0"/>
              <w:outlineLvl w:val="1"/>
            </w:pPr>
            <w:r w:rsidRPr="00B75450">
              <w:t xml:space="preserve">Please get your </w:t>
            </w:r>
            <w:r>
              <w:t xml:space="preserve">news </w:t>
            </w:r>
            <w:r w:rsidRPr="00B75450">
              <w:t>from:</w:t>
            </w:r>
          </w:p>
          <w:p w14:paraId="25D7726D" w14:textId="7A00BD53" w:rsidR="0019311C" w:rsidRPr="00B75450" w:rsidRDefault="0019311C" w:rsidP="0019311C">
            <w:pPr>
              <w:pStyle w:val="ListParagraph"/>
              <w:numPr>
                <w:ilvl w:val="0"/>
                <w:numId w:val="11"/>
              </w:numPr>
              <w:rPr>
                <w:sz w:val="21"/>
                <w:szCs w:val="21"/>
              </w:rPr>
            </w:pPr>
            <w:r w:rsidRPr="00B75450">
              <w:rPr>
                <w:sz w:val="21"/>
                <w:szCs w:val="21"/>
              </w:rPr>
              <w:t>The BC Centre for Disease Control</w:t>
            </w:r>
          </w:p>
          <w:p w14:paraId="40975898" w14:textId="79897FDF" w:rsidR="007A4046" w:rsidRDefault="0019311C" w:rsidP="0019311C">
            <w:pPr>
              <w:pStyle w:val="ListParagraph"/>
              <w:numPr>
                <w:ilvl w:val="0"/>
                <w:numId w:val="11"/>
              </w:numPr>
              <w:rPr>
                <w:sz w:val="21"/>
                <w:szCs w:val="21"/>
              </w:rPr>
            </w:pPr>
            <w:r w:rsidRPr="00B75450">
              <w:rPr>
                <w:sz w:val="21"/>
                <w:szCs w:val="21"/>
              </w:rPr>
              <w:t>First Nations</w:t>
            </w:r>
            <w:r>
              <w:rPr>
                <w:sz w:val="21"/>
                <w:szCs w:val="21"/>
              </w:rPr>
              <w:t xml:space="preserve"> </w:t>
            </w:r>
            <w:r w:rsidR="007A4046">
              <w:rPr>
                <w:sz w:val="21"/>
                <w:szCs w:val="21"/>
              </w:rPr>
              <w:t>Health Authority</w:t>
            </w:r>
          </w:p>
          <w:p w14:paraId="554D7E63" w14:textId="2AFB7E42" w:rsidR="0019311C" w:rsidRPr="00B75450" w:rsidRDefault="00977510" w:rsidP="0019311C">
            <w:pPr>
              <w:pStyle w:val="ListParagraph"/>
              <w:numPr>
                <w:ilvl w:val="0"/>
                <w:numId w:val="11"/>
              </w:numPr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A845349" wp14:editId="3BE5C251">
                  <wp:simplePos x="0" y="0"/>
                  <wp:positionH relativeFrom="column">
                    <wp:posOffset>2104359</wp:posOffset>
                  </wp:positionH>
                  <wp:positionV relativeFrom="paragraph">
                    <wp:posOffset>9890</wp:posOffset>
                  </wp:positionV>
                  <wp:extent cx="1765426" cy="823735"/>
                  <wp:effectExtent l="0" t="0" r="635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26" cy="82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311C">
              <w:rPr>
                <w:sz w:val="21"/>
                <w:szCs w:val="21"/>
              </w:rPr>
              <w:t>Fraser</w:t>
            </w:r>
            <w:r w:rsidR="0019311C" w:rsidRPr="00B75450">
              <w:rPr>
                <w:sz w:val="21"/>
                <w:szCs w:val="21"/>
              </w:rPr>
              <w:t xml:space="preserve"> Health </w:t>
            </w:r>
          </w:p>
          <w:p w14:paraId="3311CBFF" w14:textId="1913FFDA" w:rsidR="007A4046" w:rsidRDefault="0019311C" w:rsidP="0019311C">
            <w:pPr>
              <w:pStyle w:val="ListParagraph"/>
              <w:numPr>
                <w:ilvl w:val="0"/>
                <w:numId w:val="11"/>
              </w:numPr>
              <w:rPr>
                <w:sz w:val="21"/>
                <w:szCs w:val="21"/>
              </w:rPr>
            </w:pPr>
            <w:r w:rsidRPr="00B75450">
              <w:rPr>
                <w:sz w:val="21"/>
                <w:szCs w:val="21"/>
              </w:rPr>
              <w:t>The Government of Canada</w:t>
            </w:r>
            <w:r>
              <w:rPr>
                <w:sz w:val="21"/>
                <w:szCs w:val="21"/>
              </w:rPr>
              <w:t xml:space="preserve"> </w:t>
            </w:r>
          </w:p>
          <w:p w14:paraId="18F67E0C" w14:textId="2647FAE8" w:rsidR="0019311C" w:rsidRPr="00B75450" w:rsidRDefault="007A4046" w:rsidP="0019311C">
            <w:pPr>
              <w:pStyle w:val="ListParagraph"/>
              <w:numPr>
                <w:ilvl w:val="0"/>
                <w:numId w:val="1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 Government of </w:t>
            </w:r>
            <w:r w:rsidR="0019311C">
              <w:rPr>
                <w:sz w:val="21"/>
                <w:szCs w:val="21"/>
              </w:rPr>
              <w:t>BC</w:t>
            </w:r>
          </w:p>
          <w:p w14:paraId="422CC3AC" w14:textId="77777777" w:rsidR="00A41A8C" w:rsidRDefault="0019311C" w:rsidP="0019311C">
            <w:pPr>
              <w:pStyle w:val="ListParagraph"/>
              <w:numPr>
                <w:ilvl w:val="0"/>
                <w:numId w:val="1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Assembly of First Nations</w:t>
            </w:r>
          </w:p>
          <w:p w14:paraId="426F4F91" w14:textId="34DBF8B2" w:rsidR="00A1354F" w:rsidRPr="00A1354F" w:rsidRDefault="007A4046" w:rsidP="00A1354F">
            <w:pPr>
              <w:pStyle w:val="ListParagraph"/>
              <w:numPr>
                <w:ilvl w:val="0"/>
                <w:numId w:val="1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SFN Social Media &amp; </w:t>
            </w:r>
            <w:r w:rsidR="00A24645">
              <w:rPr>
                <w:sz w:val="21"/>
                <w:szCs w:val="21"/>
              </w:rPr>
              <w:t>Website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auto"/>
          </w:tcPr>
          <w:p w14:paraId="160F36CE" w14:textId="4A2A2DF7" w:rsidR="00984FE6" w:rsidRPr="00B75450" w:rsidRDefault="003C5C1A" w:rsidP="000D6EF0">
            <w:pPr>
              <w:pStyle w:val="Photo"/>
              <w:spacing w:line="259" w:lineRule="auto"/>
            </w:pPr>
            <w:r>
              <w:lastRenderedPageBreak/>
              <w:t xml:space="preserve">    </w:t>
            </w:r>
            <w:r w:rsidR="00DD44D9">
              <w:t xml:space="preserve"> </w:t>
            </w:r>
            <w:r>
              <w:rPr>
                <w:noProof/>
              </w:rPr>
              <w:drawing>
                <wp:inline distT="0" distB="0" distL="0" distR="0" wp14:anchorId="15FD9A34" wp14:editId="7045449C">
                  <wp:extent cx="2071858" cy="194627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58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F7059" w14:textId="3EB20BBC" w:rsidR="003F1095" w:rsidRPr="001F659D" w:rsidRDefault="00A41A8C" w:rsidP="001F659D">
            <w:pPr>
              <w:pStyle w:val="Heading5"/>
              <w:outlineLvl w:val="4"/>
              <w:rPr>
                <w:rFonts w:asciiTheme="minorHAnsi" w:hAnsiTheme="minorHAnsi"/>
              </w:rPr>
            </w:pPr>
            <w:r w:rsidRPr="00B75450">
              <w:rPr>
                <w:rFonts w:asciiTheme="minorHAnsi" w:hAnsiTheme="minorHAnsi"/>
              </w:rPr>
              <w:t>BAND SERVICES</w:t>
            </w:r>
          </w:p>
          <w:p w14:paraId="710C277D" w14:textId="3F232DF4" w:rsidR="00A41A8C" w:rsidRPr="00B75450" w:rsidRDefault="00A41A8C" w:rsidP="00A41A8C">
            <w:pPr>
              <w:rPr>
                <w:b/>
                <w:bCs/>
              </w:rPr>
            </w:pPr>
            <w:r w:rsidRPr="00B75450">
              <w:rPr>
                <w:b/>
                <w:bCs/>
              </w:rPr>
              <w:t>Health &amp; Admin Buildings:</w:t>
            </w:r>
          </w:p>
          <w:p w14:paraId="34D0F122" w14:textId="34AD6602" w:rsidR="00A41A8C" w:rsidRPr="00B75450" w:rsidRDefault="003F1095" w:rsidP="00A41A8C">
            <w:r w:rsidRPr="00B75450">
              <w:t>C</w:t>
            </w:r>
            <w:r w:rsidR="00A41A8C" w:rsidRPr="00B75450">
              <w:t xml:space="preserve">all </w:t>
            </w:r>
            <w:r w:rsidR="00253F71">
              <w:t>R</w:t>
            </w:r>
            <w:r w:rsidR="00A41A8C" w:rsidRPr="00B75450">
              <w:t xml:space="preserve">eception </w:t>
            </w:r>
            <w:r w:rsidRPr="00B75450">
              <w:t>@</w:t>
            </w:r>
            <w:r w:rsidR="00A41A8C" w:rsidRPr="00B75450">
              <w:t xml:space="preserve"> 604-852-4041 </w:t>
            </w:r>
          </w:p>
          <w:p w14:paraId="139EAA07" w14:textId="53D95515" w:rsidR="00B75450" w:rsidRDefault="00F4021B" w:rsidP="00A41A8C">
            <w:r w:rsidRPr="00B75450">
              <w:t>Monday- Friday 8am – 4pm</w:t>
            </w:r>
          </w:p>
          <w:p w14:paraId="3F9D2DBC" w14:textId="4A08883F" w:rsidR="00B75450" w:rsidRDefault="00B75450" w:rsidP="00B75450">
            <w:r w:rsidRPr="00B75450">
              <w:t>Members-</w:t>
            </w:r>
            <w:r w:rsidR="00253F71">
              <w:t>O</w:t>
            </w:r>
            <w:r w:rsidRPr="00B75450">
              <w:t>nly</w:t>
            </w:r>
            <w:r w:rsidR="008300E6">
              <w:t xml:space="preserve"> by </w:t>
            </w:r>
            <w:r w:rsidR="00253F71">
              <w:t>A</w:t>
            </w:r>
            <w:r w:rsidR="008300E6">
              <w:t>ppointment</w:t>
            </w:r>
          </w:p>
          <w:p w14:paraId="24BAE503" w14:textId="790E3E6F" w:rsidR="003C5C1A" w:rsidRPr="00B75450" w:rsidRDefault="003C5C1A" w:rsidP="00B75450">
            <w:pPr>
              <w:rPr>
                <w:i/>
                <w:iCs/>
              </w:rPr>
            </w:pPr>
          </w:p>
          <w:p w14:paraId="24FF2FBC" w14:textId="00835D7D" w:rsidR="00F4021B" w:rsidRPr="00B75450" w:rsidRDefault="003C5C1A" w:rsidP="00A41A8C">
            <w:pPr>
              <w:rPr>
                <w:b/>
                <w:bCs/>
              </w:rPr>
            </w:pPr>
            <w:r>
              <w:rPr>
                <w:b/>
                <w:bCs/>
              </w:rPr>
              <w:t>All Other Services</w:t>
            </w:r>
            <w:r w:rsidR="00F4021B" w:rsidRPr="00B75450">
              <w:rPr>
                <w:b/>
                <w:bCs/>
              </w:rPr>
              <w:t>:</w:t>
            </w:r>
          </w:p>
          <w:p w14:paraId="399AE678" w14:textId="1501398C" w:rsidR="00F4021B" w:rsidRPr="00B75450" w:rsidRDefault="000D6EF0" w:rsidP="00A41A8C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8F8BEFC" wp14:editId="131595A2">
                  <wp:simplePos x="0" y="0"/>
                  <wp:positionH relativeFrom="column">
                    <wp:posOffset>163913</wp:posOffset>
                  </wp:positionH>
                  <wp:positionV relativeFrom="paragraph">
                    <wp:posOffset>184454</wp:posOffset>
                  </wp:positionV>
                  <wp:extent cx="2292318" cy="2194746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18" cy="219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C1A">
              <w:t>Closed until further notice</w:t>
            </w:r>
          </w:p>
          <w:p w14:paraId="276FEC60" w14:textId="54EB2DC8" w:rsidR="00F4021B" w:rsidRPr="00B75450" w:rsidRDefault="00F4021B" w:rsidP="00F4021B"/>
          <w:p w14:paraId="31B0EDF9" w14:textId="3B300E22" w:rsidR="00B75450" w:rsidRPr="00B75450" w:rsidRDefault="00B75450" w:rsidP="00A41A8C">
            <w:pPr>
              <w:rPr>
                <w:color w:val="686868"/>
                <w:shd w:val="clear" w:color="auto" w:fill="FFFFFF"/>
              </w:rPr>
            </w:pPr>
          </w:p>
          <w:p w14:paraId="547A104B" w14:textId="0C635ECC" w:rsidR="00BB1376" w:rsidRDefault="00BB1376" w:rsidP="00A41A8C"/>
          <w:p w14:paraId="35CC9C9C" w14:textId="5B3878C5" w:rsidR="00B75450" w:rsidRPr="00B75450" w:rsidRDefault="008162B4" w:rsidP="00A41A8C">
            <w:pPr>
              <w:rPr>
                <w:b/>
                <w:bCs/>
                <w:u w:val="single"/>
              </w:rPr>
            </w:pPr>
            <w:r w:rsidRPr="00B75450">
              <w:rPr>
                <w:noProof/>
              </w:rPr>
              <mc:AlternateContent>
                <mc:Choice Requires="wps">
                  <w:drawing>
                    <wp:anchor distT="228600" distB="228600" distL="228600" distR="228600" simplePos="0" relativeHeight="251670528" behindDoc="0" locked="0" layoutInCell="1" allowOverlap="1" wp14:anchorId="6D6CE1EF" wp14:editId="6FC3859A">
                      <wp:simplePos x="0" y="0"/>
                      <wp:positionH relativeFrom="margin">
                        <wp:posOffset>73214</wp:posOffset>
                      </wp:positionH>
                      <wp:positionV relativeFrom="margin">
                        <wp:posOffset>6069663</wp:posOffset>
                      </wp:positionV>
                      <wp:extent cx="2463800" cy="2100404"/>
                      <wp:effectExtent l="0" t="0" r="12700" b="1460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0" cy="2100404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535850" w14:textId="7CDED21B" w:rsidR="0067165F" w:rsidRPr="002636C5" w:rsidRDefault="00DD44D9" w:rsidP="0067165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before="120" w:after="12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Leadership </w:t>
                                  </w:r>
                                  <w:r w:rsidR="007E5F41" w:rsidRPr="002636C5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Contacts</w:t>
                                  </w:r>
                                </w:p>
                                <w:p w14:paraId="424207AF" w14:textId="77777777" w:rsidR="00DD44D9" w:rsidRDefault="00DD44D9" w:rsidP="00DD44D9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Dalton Silver, Chief 604-751-0947</w:t>
                                  </w:r>
                                </w:p>
                                <w:p w14:paraId="7A2D9AAA" w14:textId="77777777" w:rsidR="00DD44D9" w:rsidRDefault="00DD44D9" w:rsidP="0067165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12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Dalton.silver@sumasfirstnation.com</w:t>
                                  </w:r>
                                </w:p>
                                <w:p w14:paraId="5CEF8F5D" w14:textId="59797346" w:rsidR="00EA3A0D" w:rsidRDefault="00EA3A0D" w:rsidP="00616002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Clint Tuttle</w:t>
                                  </w:r>
                                  <w:r w:rsidR="0019311C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Council Rep 604-751-0967</w:t>
                                  </w:r>
                                </w:p>
                                <w:p w14:paraId="6D5BDBDE" w14:textId="6E193240" w:rsidR="00EA3A0D" w:rsidRDefault="00EA3A0D" w:rsidP="00616002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12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Clnt.tuttle@sumasfirstnation.com</w:t>
                                  </w:r>
                                </w:p>
                                <w:p w14:paraId="57A9AF78" w14:textId="30F06EB8" w:rsidR="00EA3A0D" w:rsidRDefault="00EA3A0D" w:rsidP="003C5C1A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Murrary Ned</w:t>
                                  </w:r>
                                  <w:r w:rsidR="0019311C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Councillor 604-309-7824</w:t>
                                  </w:r>
                                </w:p>
                                <w:p w14:paraId="12D45F64" w14:textId="40F33A05" w:rsidR="003C5C1A" w:rsidRDefault="003C5C1A" w:rsidP="0067165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12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Murrary.ned@sumasfirstnation.com</w:t>
                                  </w:r>
                                </w:p>
                                <w:p w14:paraId="6AE80F1E" w14:textId="08D1316C" w:rsidR="00EA3A0D" w:rsidRDefault="00EA3A0D" w:rsidP="003C5C1A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Chris Silver</w:t>
                                  </w:r>
                                  <w:r w:rsidR="0019311C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Councillor 778-347-3707</w:t>
                                  </w:r>
                                </w:p>
                                <w:p w14:paraId="5C61AF2F" w14:textId="3A0E5BB3" w:rsidR="003C5C1A" w:rsidRDefault="003C5C1A" w:rsidP="0067165F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spacing w:after="120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Chris.silver@sumasfirstnation.com</w:t>
                                  </w:r>
                                </w:p>
                                <w:p w14:paraId="37C48471" w14:textId="0B660D30" w:rsidR="007E5F41" w:rsidRDefault="007E5F41" w:rsidP="004118C6">
                                  <w:pPr>
                                    <w:pStyle w:val="NoSpacing"/>
                                    <w:pBdr>
                                      <w:top w:val="dotted" w:sz="4" w:space="6" w:color="FFFFFF" w:themeColor="background1"/>
                                    </w:pBdr>
                                    <w:ind w:left="113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CE1EF" id="Text Box 9" o:spid="_x0000_s1028" type="#_x0000_t202" style="position:absolute;margin-left:5.75pt;margin-top:477.95pt;width:194pt;height:165.4pt;z-index:25167052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" fillcolor="#a80000 [3204]" strokecolor="white [3201]" strokeweight="1.5pt">
                      <v:textbox inset="14.4pt,7.2pt,14.4pt,7.2pt">
                        <w:txbxContent>
                          <w:p w14:paraId="40535850" w14:textId="7CDED21B" w:rsidR="0067165F" w:rsidRPr="002636C5" w:rsidRDefault="00DD44D9" w:rsidP="0067165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before="120" w:after="12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Leadership </w:t>
                            </w:r>
                            <w:r w:rsidR="007E5F41" w:rsidRPr="002636C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Contacts</w:t>
                            </w:r>
                          </w:p>
                          <w:p w14:paraId="424207AF" w14:textId="77777777" w:rsidR="00DD44D9" w:rsidRDefault="00DD44D9" w:rsidP="00DD44D9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Dalton Silver, Chief 604-751-0947</w:t>
                            </w:r>
                          </w:p>
                          <w:p w14:paraId="7A2D9AAA" w14:textId="77777777" w:rsidR="00DD44D9" w:rsidRDefault="00DD44D9" w:rsidP="0067165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12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Dalton.silver@sumasfirstnation.com</w:t>
                            </w:r>
                          </w:p>
                          <w:p w14:paraId="5CEF8F5D" w14:textId="59797346" w:rsidR="00EA3A0D" w:rsidRDefault="00EA3A0D" w:rsidP="00616002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Clint Tuttle</w:t>
                            </w:r>
                            <w:r w:rsidR="0019311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Council Rep 604-751-0967</w:t>
                            </w:r>
                          </w:p>
                          <w:p w14:paraId="6D5BDBDE" w14:textId="6E193240" w:rsidR="00EA3A0D" w:rsidRDefault="00EA3A0D" w:rsidP="00616002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12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Clnt.tuttle@sumasfirstnation.com</w:t>
                            </w:r>
                          </w:p>
                          <w:p w14:paraId="57A9AF78" w14:textId="30F06EB8" w:rsidR="00EA3A0D" w:rsidRDefault="00EA3A0D" w:rsidP="003C5C1A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Murrary Ned</w:t>
                            </w:r>
                            <w:r w:rsidR="0019311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Councillor 604-309-7824</w:t>
                            </w:r>
                          </w:p>
                          <w:p w14:paraId="12D45F64" w14:textId="40F33A05" w:rsidR="003C5C1A" w:rsidRDefault="003C5C1A" w:rsidP="0067165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12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Murrary.ned@sumasfirstnation.com</w:t>
                            </w:r>
                          </w:p>
                          <w:p w14:paraId="6AE80F1E" w14:textId="08D1316C" w:rsidR="00EA3A0D" w:rsidRDefault="00EA3A0D" w:rsidP="003C5C1A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Chris Silver</w:t>
                            </w:r>
                            <w:r w:rsidR="0019311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Councillor 778-347-3707</w:t>
                            </w:r>
                          </w:p>
                          <w:p w14:paraId="5C61AF2F" w14:textId="3A0E5BB3" w:rsidR="003C5C1A" w:rsidRDefault="003C5C1A" w:rsidP="0067165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spacing w:after="12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Chris.silver@sumasfirstnation.com</w:t>
                            </w:r>
                          </w:p>
                          <w:p w14:paraId="37C48471" w14:textId="0B660D30" w:rsidR="007E5F41" w:rsidRDefault="007E5F41" w:rsidP="004118C6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113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</w:tbl>
    <w:p w14:paraId="5DD4A282" w14:textId="333005C3" w:rsidR="00A24645" w:rsidRDefault="00A24645" w:rsidP="007E5F41">
      <w:pPr>
        <w:pStyle w:val="NoSpacing"/>
      </w:pPr>
    </w:p>
    <w:p w14:paraId="5459D225" w14:textId="14DFBA26" w:rsidR="0067165F" w:rsidRPr="0067165F" w:rsidRDefault="0067165F" w:rsidP="0067165F">
      <w:pPr>
        <w:tabs>
          <w:tab w:val="left" w:pos="8654"/>
        </w:tabs>
      </w:pPr>
      <w:r>
        <w:tab/>
      </w:r>
    </w:p>
    <w:sectPr w:rsidR="0067165F" w:rsidRPr="0067165F" w:rsidSect="002636C5">
      <w:footerReference w:type="default" r:id="rId14"/>
      <w:pgSz w:w="12240" w:h="15840"/>
      <w:pgMar w:top="142" w:right="720" w:bottom="142" w:left="720" w:header="720" w:footer="2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16517" w14:textId="77777777" w:rsidR="00EE4938" w:rsidRDefault="00EE4938">
      <w:pPr>
        <w:spacing w:after="0" w:line="240" w:lineRule="auto"/>
      </w:pPr>
      <w:r>
        <w:separator/>
      </w:r>
    </w:p>
  </w:endnote>
  <w:endnote w:type="continuationSeparator" w:id="0">
    <w:p w14:paraId="136A6B89" w14:textId="77777777" w:rsidR="00EE4938" w:rsidRDefault="00EE4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79E665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A15D1" w14:textId="77777777" w:rsidR="00EE4938" w:rsidRDefault="00EE4938">
      <w:pPr>
        <w:spacing w:after="0" w:line="240" w:lineRule="auto"/>
      </w:pPr>
      <w:r>
        <w:separator/>
      </w:r>
    </w:p>
  </w:footnote>
  <w:footnote w:type="continuationSeparator" w:id="0">
    <w:p w14:paraId="4BD0EF89" w14:textId="77777777" w:rsidR="00EE4938" w:rsidRDefault="00EE4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5F5075"/>
    <w:multiLevelType w:val="hybridMultilevel"/>
    <w:tmpl w:val="48CAEB60"/>
    <w:lvl w:ilvl="0" w:tplc="521A2622">
      <w:start w:val="1"/>
      <w:numFmt w:val="bullet"/>
      <w:lvlText w:val="o"/>
      <w:lvlJc w:val="left"/>
      <w:pPr>
        <w:ind w:left="340" w:hanging="34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05C92"/>
    <w:multiLevelType w:val="hybridMultilevel"/>
    <w:tmpl w:val="2E9C82CC"/>
    <w:lvl w:ilvl="0" w:tplc="4948D56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D6523"/>
    <w:multiLevelType w:val="hybridMultilevel"/>
    <w:tmpl w:val="EE3AB050"/>
    <w:lvl w:ilvl="0" w:tplc="FADEBF78">
      <w:start w:val="2"/>
      <w:numFmt w:val="bullet"/>
      <w:lvlText w:val="-"/>
      <w:lvlJc w:val="left"/>
      <w:pPr>
        <w:ind w:left="227" w:hanging="170"/>
      </w:pPr>
      <w:rPr>
        <w:rFonts w:ascii="Century Gothic" w:eastAsiaTheme="minorEastAsia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5460D"/>
    <w:multiLevelType w:val="hybridMultilevel"/>
    <w:tmpl w:val="508A43AA"/>
    <w:lvl w:ilvl="0" w:tplc="7B6C5780">
      <w:start w:val="10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B636B"/>
    <w:multiLevelType w:val="hybridMultilevel"/>
    <w:tmpl w:val="950C6E16"/>
    <w:lvl w:ilvl="0" w:tplc="8AAC6FF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1740C0"/>
    <w:multiLevelType w:val="hybridMultilevel"/>
    <w:tmpl w:val="DB9ED2BE"/>
    <w:lvl w:ilvl="0" w:tplc="A2A87A00">
      <w:start w:val="1"/>
      <w:numFmt w:val="bullet"/>
      <w:lvlText w:val="o"/>
      <w:lvlJc w:val="left"/>
      <w:pPr>
        <w:ind w:left="0" w:firstLine="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4"/>
  </w:num>
  <w:num w:numId="14">
    <w:abstractNumId w:val="11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938"/>
    <w:rsid w:val="00012952"/>
    <w:rsid w:val="00020987"/>
    <w:rsid w:val="000351C0"/>
    <w:rsid w:val="00085D94"/>
    <w:rsid w:val="00094599"/>
    <w:rsid w:val="000D6BF9"/>
    <w:rsid w:val="000D6EF0"/>
    <w:rsid w:val="0014640A"/>
    <w:rsid w:val="001635C3"/>
    <w:rsid w:val="00181A77"/>
    <w:rsid w:val="0019311C"/>
    <w:rsid w:val="001B6C4D"/>
    <w:rsid w:val="001F659D"/>
    <w:rsid w:val="00212FC8"/>
    <w:rsid w:val="00253F71"/>
    <w:rsid w:val="002636C5"/>
    <w:rsid w:val="00276B61"/>
    <w:rsid w:val="002A752A"/>
    <w:rsid w:val="002D3706"/>
    <w:rsid w:val="003640D2"/>
    <w:rsid w:val="00373061"/>
    <w:rsid w:val="0039607E"/>
    <w:rsid w:val="003A1681"/>
    <w:rsid w:val="003C5C1A"/>
    <w:rsid w:val="003F1095"/>
    <w:rsid w:val="003F34EC"/>
    <w:rsid w:val="004118C6"/>
    <w:rsid w:val="004952D3"/>
    <w:rsid w:val="004A152B"/>
    <w:rsid w:val="00547B35"/>
    <w:rsid w:val="005853AD"/>
    <w:rsid w:val="00592637"/>
    <w:rsid w:val="00597246"/>
    <w:rsid w:val="005C0644"/>
    <w:rsid w:val="0060104C"/>
    <w:rsid w:val="00604635"/>
    <w:rsid w:val="00616002"/>
    <w:rsid w:val="00661932"/>
    <w:rsid w:val="006626A5"/>
    <w:rsid w:val="0067165F"/>
    <w:rsid w:val="00791271"/>
    <w:rsid w:val="007A4046"/>
    <w:rsid w:val="007E5F41"/>
    <w:rsid w:val="007E689D"/>
    <w:rsid w:val="008162B4"/>
    <w:rsid w:val="008300E6"/>
    <w:rsid w:val="00840850"/>
    <w:rsid w:val="008D5551"/>
    <w:rsid w:val="00977510"/>
    <w:rsid w:val="00981D07"/>
    <w:rsid w:val="00984FE6"/>
    <w:rsid w:val="009C2746"/>
    <w:rsid w:val="009D7B3D"/>
    <w:rsid w:val="00A1354F"/>
    <w:rsid w:val="00A24645"/>
    <w:rsid w:val="00A41A8C"/>
    <w:rsid w:val="00A62AD4"/>
    <w:rsid w:val="00A62DE4"/>
    <w:rsid w:val="00A63E63"/>
    <w:rsid w:val="00A7641F"/>
    <w:rsid w:val="00A83F67"/>
    <w:rsid w:val="00A90424"/>
    <w:rsid w:val="00AA671B"/>
    <w:rsid w:val="00AD6FC3"/>
    <w:rsid w:val="00AE29B1"/>
    <w:rsid w:val="00B049A7"/>
    <w:rsid w:val="00B17A07"/>
    <w:rsid w:val="00B61652"/>
    <w:rsid w:val="00B74422"/>
    <w:rsid w:val="00B75450"/>
    <w:rsid w:val="00B862AA"/>
    <w:rsid w:val="00BA21E7"/>
    <w:rsid w:val="00BB1376"/>
    <w:rsid w:val="00C67C8D"/>
    <w:rsid w:val="00C73579"/>
    <w:rsid w:val="00C846F3"/>
    <w:rsid w:val="00CD41F0"/>
    <w:rsid w:val="00D0544C"/>
    <w:rsid w:val="00D91B70"/>
    <w:rsid w:val="00DB195B"/>
    <w:rsid w:val="00DB428F"/>
    <w:rsid w:val="00DD44D9"/>
    <w:rsid w:val="00DD76DF"/>
    <w:rsid w:val="00DE3D73"/>
    <w:rsid w:val="00E23802"/>
    <w:rsid w:val="00E27C48"/>
    <w:rsid w:val="00E85770"/>
    <w:rsid w:val="00E96645"/>
    <w:rsid w:val="00EA3A0D"/>
    <w:rsid w:val="00EC20B3"/>
    <w:rsid w:val="00EE4938"/>
    <w:rsid w:val="00F176B5"/>
    <w:rsid w:val="00F4021B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3B02322"/>
  <w15:chartTrackingRefBased/>
  <w15:docId w15:val="{086CD4A3-625D-4F5F-92AD-84E2CDAF5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7D000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7D000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D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80000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7D0000" w:themeColor="accent1" w:themeShade="BF"/>
        <w:bottom w:val="single" w:sz="8" w:space="6" w:color="7D000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7D000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7D000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7D000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80000" w:themeColor="accent1"/>
        <w:bottom w:val="single" w:sz="4" w:space="10" w:color="A80000" w:themeColor="accent1"/>
      </w:pBdr>
      <w:spacing w:before="360" w:after="360"/>
    </w:pPr>
    <w:rPr>
      <w:i/>
      <w:iCs/>
      <w:color w:val="A8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80000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7D000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049A7"/>
    <w:rPr>
      <w:rFonts w:asciiTheme="majorHAnsi" w:eastAsiaTheme="majorEastAsia" w:hAnsiTheme="majorHAnsi" w:cstheme="majorBidi"/>
      <w:color w:val="7D000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A80000" w:themeColor="accent1" w:frame="1"/>
        <w:left w:val="single" w:sz="2" w:space="10" w:color="A80000" w:themeColor="accent1" w:frame="1"/>
        <w:bottom w:val="single" w:sz="2" w:space="10" w:color="A80000" w:themeColor="accent1" w:frame="1"/>
        <w:right w:val="single" w:sz="2" w:space="10" w:color="A80000" w:themeColor="accent1" w:frame="1"/>
      </w:pBdr>
      <w:ind w:left="1152" w:right="1152"/>
    </w:pPr>
    <w:rPr>
      <w:i/>
      <w:iCs/>
      <w:color w:val="A80000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ABA" w:themeFill="accent1" w:themeFillTint="33"/>
    </w:tcPr>
    <w:tblStylePr w:type="firstRow">
      <w:rPr>
        <w:b/>
        <w:bCs/>
      </w:rPr>
      <w:tblPr/>
      <w:tcPr>
        <w:shd w:val="clear" w:color="auto" w:fill="FF767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67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D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D0000" w:themeFill="accent1" w:themeFillShade="BF"/>
      </w:tcPr>
    </w:tblStylePr>
    <w:tblStylePr w:type="band1Vert">
      <w:tblPr/>
      <w:tcPr>
        <w:shd w:val="clear" w:color="auto" w:fill="FF5454" w:themeFill="accent1" w:themeFillTint="7F"/>
      </w:tcPr>
    </w:tblStylePr>
    <w:tblStylePr w:type="band1Horz">
      <w:tblPr/>
      <w:tcPr>
        <w:shd w:val="clear" w:color="auto" w:fill="FF545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DD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AAA" w:themeFill="accent1" w:themeFillTint="3F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80000" w:themeColor="accent1"/>
        <w:bottom w:val="single" w:sz="4" w:space="0" w:color="A80000" w:themeColor="accent1"/>
        <w:right w:val="single" w:sz="4" w:space="0" w:color="A8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D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0000" w:themeColor="accent1" w:themeShade="99"/>
          <w:insideV w:val="nil"/>
        </w:tcBorders>
        <w:shd w:val="clear" w:color="auto" w:fill="64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0000" w:themeFill="accent1" w:themeFillShade="99"/>
      </w:tcPr>
    </w:tblStylePr>
    <w:tblStylePr w:type="band1Vert">
      <w:tblPr/>
      <w:tcPr>
        <w:shd w:val="clear" w:color="auto" w:fill="FF7676" w:themeFill="accent1" w:themeFillTint="66"/>
      </w:tcPr>
    </w:tblStylePr>
    <w:tblStylePr w:type="band1Horz">
      <w:tblPr/>
      <w:tcPr>
        <w:shd w:val="clear" w:color="auto" w:fill="FF545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8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B26B0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7676" w:themeColor="accent1" w:themeTint="66"/>
        <w:left w:val="single" w:sz="4" w:space="0" w:color="FF7676" w:themeColor="accent1" w:themeTint="66"/>
        <w:bottom w:val="single" w:sz="4" w:space="0" w:color="FF7676" w:themeColor="accent1" w:themeTint="66"/>
        <w:right w:val="single" w:sz="4" w:space="0" w:color="FF7676" w:themeColor="accent1" w:themeTint="66"/>
        <w:insideH w:val="single" w:sz="4" w:space="0" w:color="FF7676" w:themeColor="accent1" w:themeTint="66"/>
        <w:insideV w:val="single" w:sz="4" w:space="0" w:color="FF767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13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13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F3131" w:themeColor="accent1" w:themeTint="99"/>
        <w:bottom w:val="single" w:sz="2" w:space="0" w:color="FF3131" w:themeColor="accent1" w:themeTint="99"/>
        <w:insideH w:val="single" w:sz="2" w:space="0" w:color="FF3131" w:themeColor="accent1" w:themeTint="99"/>
        <w:insideV w:val="single" w:sz="2" w:space="0" w:color="FF313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313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13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3131" w:themeColor="accent1" w:themeTint="99"/>
        <w:left w:val="single" w:sz="4" w:space="0" w:color="FF3131" w:themeColor="accent1" w:themeTint="99"/>
        <w:bottom w:val="single" w:sz="4" w:space="0" w:color="FF3131" w:themeColor="accent1" w:themeTint="99"/>
        <w:right w:val="single" w:sz="4" w:space="0" w:color="FF3131" w:themeColor="accent1" w:themeTint="99"/>
        <w:insideH w:val="single" w:sz="4" w:space="0" w:color="FF3131" w:themeColor="accent1" w:themeTint="99"/>
        <w:insideV w:val="single" w:sz="4" w:space="0" w:color="FF313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  <w:tblStylePr w:type="neCell">
      <w:tblPr/>
      <w:tcPr>
        <w:tcBorders>
          <w:bottom w:val="single" w:sz="4" w:space="0" w:color="FF3131" w:themeColor="accent1" w:themeTint="99"/>
        </w:tcBorders>
      </w:tcPr>
    </w:tblStylePr>
    <w:tblStylePr w:type="nwCell">
      <w:tblPr/>
      <w:tcPr>
        <w:tcBorders>
          <w:bottom w:val="single" w:sz="4" w:space="0" w:color="FF3131" w:themeColor="accent1" w:themeTint="99"/>
        </w:tcBorders>
      </w:tcPr>
    </w:tblStylePr>
    <w:tblStylePr w:type="seCell">
      <w:tblPr/>
      <w:tcPr>
        <w:tcBorders>
          <w:top w:val="single" w:sz="4" w:space="0" w:color="FF3131" w:themeColor="accent1" w:themeTint="99"/>
        </w:tcBorders>
      </w:tcPr>
    </w:tblStylePr>
    <w:tblStylePr w:type="swCell">
      <w:tblPr/>
      <w:tcPr>
        <w:tcBorders>
          <w:top w:val="single" w:sz="4" w:space="0" w:color="FF313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3131" w:themeColor="accent1" w:themeTint="99"/>
        <w:left w:val="single" w:sz="4" w:space="0" w:color="FF3131" w:themeColor="accent1" w:themeTint="99"/>
        <w:bottom w:val="single" w:sz="4" w:space="0" w:color="FF3131" w:themeColor="accent1" w:themeTint="99"/>
        <w:right w:val="single" w:sz="4" w:space="0" w:color="FF3131" w:themeColor="accent1" w:themeTint="99"/>
        <w:insideH w:val="single" w:sz="4" w:space="0" w:color="FF3131" w:themeColor="accent1" w:themeTint="99"/>
        <w:insideV w:val="single" w:sz="4" w:space="0" w:color="FF313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0000" w:themeColor="accent1"/>
          <w:left w:val="single" w:sz="4" w:space="0" w:color="A80000" w:themeColor="accent1"/>
          <w:bottom w:val="single" w:sz="4" w:space="0" w:color="A80000" w:themeColor="accent1"/>
          <w:right w:val="single" w:sz="4" w:space="0" w:color="A80000" w:themeColor="accent1"/>
          <w:insideH w:val="nil"/>
          <w:insideV w:val="nil"/>
        </w:tcBorders>
        <w:shd w:val="clear" w:color="auto" w:fill="A80000" w:themeFill="accent1"/>
      </w:tcPr>
    </w:tblStylePr>
    <w:tblStylePr w:type="lastRow">
      <w:rPr>
        <w:b/>
        <w:bCs/>
      </w:rPr>
      <w:tblPr/>
      <w:tcPr>
        <w:tcBorders>
          <w:top w:val="double" w:sz="4" w:space="0" w:color="A8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AB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8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80000" w:themeFill="accent1"/>
      </w:tcPr>
    </w:tblStylePr>
    <w:tblStylePr w:type="band1Vert">
      <w:tblPr/>
      <w:tcPr>
        <w:shd w:val="clear" w:color="auto" w:fill="FF7676" w:themeFill="accent1" w:themeFillTint="66"/>
      </w:tcPr>
    </w:tblStylePr>
    <w:tblStylePr w:type="band1Horz">
      <w:tblPr/>
      <w:tcPr>
        <w:shd w:val="clear" w:color="auto" w:fill="FF767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7D0000" w:themeColor="accent1" w:themeShade="BF"/>
    </w:rPr>
    <w:tblPr>
      <w:tblStyleRowBandSize w:val="1"/>
      <w:tblStyleColBandSize w:val="1"/>
      <w:tblBorders>
        <w:top w:val="single" w:sz="4" w:space="0" w:color="FF3131" w:themeColor="accent1" w:themeTint="99"/>
        <w:left w:val="single" w:sz="4" w:space="0" w:color="FF3131" w:themeColor="accent1" w:themeTint="99"/>
        <w:bottom w:val="single" w:sz="4" w:space="0" w:color="FF3131" w:themeColor="accent1" w:themeTint="99"/>
        <w:right w:val="single" w:sz="4" w:space="0" w:color="FF3131" w:themeColor="accent1" w:themeTint="99"/>
        <w:insideH w:val="single" w:sz="4" w:space="0" w:color="FF3131" w:themeColor="accent1" w:themeTint="99"/>
        <w:insideV w:val="single" w:sz="4" w:space="0" w:color="FF313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313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13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7D0000" w:themeColor="accent1" w:themeShade="BF"/>
    </w:rPr>
    <w:tblPr>
      <w:tblStyleRowBandSize w:val="1"/>
      <w:tblStyleColBandSize w:val="1"/>
      <w:tblBorders>
        <w:top w:val="single" w:sz="4" w:space="0" w:color="FF3131" w:themeColor="accent1" w:themeTint="99"/>
        <w:left w:val="single" w:sz="4" w:space="0" w:color="FF3131" w:themeColor="accent1" w:themeTint="99"/>
        <w:bottom w:val="single" w:sz="4" w:space="0" w:color="FF3131" w:themeColor="accent1" w:themeTint="99"/>
        <w:right w:val="single" w:sz="4" w:space="0" w:color="FF3131" w:themeColor="accent1" w:themeTint="99"/>
        <w:insideH w:val="single" w:sz="4" w:space="0" w:color="FF3131" w:themeColor="accent1" w:themeTint="99"/>
        <w:insideV w:val="single" w:sz="4" w:space="0" w:color="FF313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  <w:tblStylePr w:type="neCell">
      <w:tblPr/>
      <w:tcPr>
        <w:tcBorders>
          <w:bottom w:val="single" w:sz="4" w:space="0" w:color="FF3131" w:themeColor="accent1" w:themeTint="99"/>
        </w:tcBorders>
      </w:tcPr>
    </w:tblStylePr>
    <w:tblStylePr w:type="nwCell">
      <w:tblPr/>
      <w:tcPr>
        <w:tcBorders>
          <w:bottom w:val="single" w:sz="4" w:space="0" w:color="FF3131" w:themeColor="accent1" w:themeTint="99"/>
        </w:tcBorders>
      </w:tcPr>
    </w:tblStylePr>
    <w:tblStylePr w:type="seCell">
      <w:tblPr/>
      <w:tcPr>
        <w:tcBorders>
          <w:top w:val="single" w:sz="4" w:space="0" w:color="FF3131" w:themeColor="accent1" w:themeTint="99"/>
        </w:tcBorders>
      </w:tcPr>
    </w:tblStylePr>
    <w:tblStylePr w:type="swCell">
      <w:tblPr/>
      <w:tcPr>
        <w:tcBorders>
          <w:top w:val="single" w:sz="4" w:space="0" w:color="FF313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53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53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A80000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A80000" w:themeColor="accent1"/>
        <w:left w:val="single" w:sz="8" w:space="0" w:color="A80000" w:themeColor="accent1"/>
        <w:bottom w:val="single" w:sz="8" w:space="0" w:color="A80000" w:themeColor="accent1"/>
        <w:right w:val="single" w:sz="8" w:space="0" w:color="A80000" w:themeColor="accent1"/>
        <w:insideH w:val="single" w:sz="8" w:space="0" w:color="A80000" w:themeColor="accent1"/>
        <w:insideV w:val="single" w:sz="8" w:space="0" w:color="A8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0000" w:themeColor="accent1"/>
          <w:left w:val="single" w:sz="8" w:space="0" w:color="A80000" w:themeColor="accent1"/>
          <w:bottom w:val="single" w:sz="18" w:space="0" w:color="A80000" w:themeColor="accent1"/>
          <w:right w:val="single" w:sz="8" w:space="0" w:color="A80000" w:themeColor="accent1"/>
          <w:insideH w:val="nil"/>
          <w:insideV w:val="single" w:sz="8" w:space="0" w:color="A8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  <w:insideH w:val="nil"/>
          <w:insideV w:val="single" w:sz="8" w:space="0" w:color="A8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</w:tcBorders>
      </w:tcPr>
    </w:tblStylePr>
    <w:tblStylePr w:type="band1Vert">
      <w:tblPr/>
      <w:tcPr>
        <w:tcBorders>
          <w:top w:val="single" w:sz="8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</w:tcBorders>
        <w:shd w:val="clear" w:color="auto" w:fill="FFAAAA" w:themeFill="accent1" w:themeFillTint="3F"/>
      </w:tcPr>
    </w:tblStylePr>
    <w:tblStylePr w:type="band1Horz">
      <w:tblPr/>
      <w:tcPr>
        <w:tcBorders>
          <w:top w:val="single" w:sz="8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  <w:insideV w:val="single" w:sz="8" w:space="0" w:color="A80000" w:themeColor="accent1"/>
        </w:tcBorders>
        <w:shd w:val="clear" w:color="auto" w:fill="FFAAAA" w:themeFill="accent1" w:themeFillTint="3F"/>
      </w:tcPr>
    </w:tblStylePr>
    <w:tblStylePr w:type="band2Horz">
      <w:tblPr/>
      <w:tcPr>
        <w:tcBorders>
          <w:top w:val="single" w:sz="8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  <w:insideV w:val="single" w:sz="8" w:space="0" w:color="A8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A80000" w:themeColor="accent1"/>
        <w:left w:val="single" w:sz="8" w:space="0" w:color="A80000" w:themeColor="accent1"/>
        <w:bottom w:val="single" w:sz="8" w:space="0" w:color="A80000" w:themeColor="accent1"/>
        <w:right w:val="single" w:sz="8" w:space="0" w:color="A8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8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</w:tcBorders>
      </w:tcPr>
    </w:tblStylePr>
    <w:tblStylePr w:type="band1Horz">
      <w:tblPr/>
      <w:tcPr>
        <w:tcBorders>
          <w:top w:val="single" w:sz="8" w:space="0" w:color="A80000" w:themeColor="accent1"/>
          <w:left w:val="single" w:sz="8" w:space="0" w:color="A80000" w:themeColor="accent1"/>
          <w:bottom w:val="single" w:sz="8" w:space="0" w:color="A80000" w:themeColor="accent1"/>
          <w:right w:val="single" w:sz="8" w:space="0" w:color="A8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7D0000" w:themeColor="accent1" w:themeShade="BF"/>
    </w:rPr>
    <w:tblPr>
      <w:tblStyleRowBandSize w:val="1"/>
      <w:tblStyleColBandSize w:val="1"/>
      <w:tblBorders>
        <w:top w:val="single" w:sz="8" w:space="0" w:color="A80000" w:themeColor="accent1"/>
        <w:bottom w:val="single" w:sz="8" w:space="0" w:color="A8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0000" w:themeColor="accent1"/>
          <w:left w:val="nil"/>
          <w:bottom w:val="single" w:sz="8" w:space="0" w:color="A8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0000" w:themeColor="accent1"/>
          <w:left w:val="nil"/>
          <w:bottom w:val="single" w:sz="8" w:space="0" w:color="A8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AA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AA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313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313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3131" w:themeColor="accent1" w:themeTint="99"/>
        <w:bottom w:val="single" w:sz="4" w:space="0" w:color="FF3131" w:themeColor="accent1" w:themeTint="99"/>
        <w:insideH w:val="single" w:sz="4" w:space="0" w:color="FF313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80000" w:themeColor="accent1"/>
        <w:left w:val="single" w:sz="4" w:space="0" w:color="A80000" w:themeColor="accent1"/>
        <w:bottom w:val="single" w:sz="4" w:space="0" w:color="A80000" w:themeColor="accent1"/>
        <w:right w:val="single" w:sz="4" w:space="0" w:color="A8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80000" w:themeFill="accent1"/>
      </w:tcPr>
    </w:tblStylePr>
    <w:tblStylePr w:type="lastRow">
      <w:rPr>
        <w:b/>
        <w:bCs/>
      </w:rPr>
      <w:tblPr/>
      <w:tcPr>
        <w:tcBorders>
          <w:top w:val="double" w:sz="4" w:space="0" w:color="A8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80000" w:themeColor="accent1"/>
          <w:right w:val="single" w:sz="4" w:space="0" w:color="A80000" w:themeColor="accent1"/>
        </w:tcBorders>
      </w:tcPr>
    </w:tblStylePr>
    <w:tblStylePr w:type="band1Horz">
      <w:tblPr/>
      <w:tcPr>
        <w:tcBorders>
          <w:top w:val="single" w:sz="4" w:space="0" w:color="A80000" w:themeColor="accent1"/>
          <w:bottom w:val="single" w:sz="4" w:space="0" w:color="A8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80000" w:themeColor="accent1"/>
          <w:left w:val="nil"/>
        </w:tcBorders>
      </w:tcPr>
    </w:tblStylePr>
    <w:tblStylePr w:type="swCell">
      <w:tblPr/>
      <w:tcPr>
        <w:tcBorders>
          <w:top w:val="double" w:sz="4" w:space="0" w:color="A8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3131" w:themeColor="accent1" w:themeTint="99"/>
        <w:left w:val="single" w:sz="4" w:space="0" w:color="FF3131" w:themeColor="accent1" w:themeTint="99"/>
        <w:bottom w:val="single" w:sz="4" w:space="0" w:color="FF3131" w:themeColor="accent1" w:themeTint="99"/>
        <w:right w:val="single" w:sz="4" w:space="0" w:color="FF3131" w:themeColor="accent1" w:themeTint="99"/>
        <w:insideH w:val="single" w:sz="4" w:space="0" w:color="FF313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0000" w:themeColor="accent1"/>
          <w:left w:val="single" w:sz="4" w:space="0" w:color="A80000" w:themeColor="accent1"/>
          <w:bottom w:val="single" w:sz="4" w:space="0" w:color="A80000" w:themeColor="accent1"/>
          <w:right w:val="single" w:sz="4" w:space="0" w:color="A80000" w:themeColor="accent1"/>
          <w:insideH w:val="nil"/>
        </w:tcBorders>
        <w:shd w:val="clear" w:color="auto" w:fill="A8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313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80000" w:themeColor="accent1"/>
        <w:left w:val="single" w:sz="24" w:space="0" w:color="A80000" w:themeColor="accent1"/>
        <w:bottom w:val="single" w:sz="24" w:space="0" w:color="A80000" w:themeColor="accent1"/>
        <w:right w:val="single" w:sz="24" w:space="0" w:color="A80000" w:themeColor="accent1"/>
      </w:tblBorders>
    </w:tblPr>
    <w:tcPr>
      <w:shd w:val="clear" w:color="auto" w:fill="A8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7D0000" w:themeColor="accent1" w:themeShade="BF"/>
    </w:rPr>
    <w:tblPr>
      <w:tblStyleRowBandSize w:val="1"/>
      <w:tblStyleColBandSize w:val="1"/>
      <w:tblBorders>
        <w:top w:val="single" w:sz="4" w:space="0" w:color="A80000" w:themeColor="accent1"/>
        <w:bottom w:val="single" w:sz="4" w:space="0" w:color="A8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8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8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7D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BABA" w:themeFill="accent1" w:themeFillTint="33"/>
      </w:tcPr>
    </w:tblStylePr>
    <w:tblStylePr w:type="band1Horz">
      <w:tblPr/>
      <w:tcPr>
        <w:shd w:val="clear" w:color="auto" w:fill="FFBAB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D0000" w:themeColor="accent1" w:themeTint="BF"/>
        <w:left w:val="single" w:sz="8" w:space="0" w:color="FD0000" w:themeColor="accent1" w:themeTint="BF"/>
        <w:bottom w:val="single" w:sz="8" w:space="0" w:color="FD0000" w:themeColor="accent1" w:themeTint="BF"/>
        <w:right w:val="single" w:sz="8" w:space="0" w:color="FD0000" w:themeColor="accent1" w:themeTint="BF"/>
        <w:insideH w:val="single" w:sz="8" w:space="0" w:color="FD0000" w:themeColor="accent1" w:themeTint="BF"/>
        <w:insideV w:val="single" w:sz="8" w:space="0" w:color="FD0000" w:themeColor="accent1" w:themeTint="BF"/>
      </w:tblBorders>
    </w:tblPr>
    <w:tcPr>
      <w:shd w:val="clear" w:color="auto" w:fill="FFAAA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5454" w:themeFill="accent1" w:themeFillTint="7F"/>
      </w:tcPr>
    </w:tblStylePr>
    <w:tblStylePr w:type="band1Horz">
      <w:tblPr/>
      <w:tcPr>
        <w:shd w:val="clear" w:color="auto" w:fill="FF545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80000" w:themeColor="accent1"/>
        <w:left w:val="single" w:sz="8" w:space="0" w:color="A80000" w:themeColor="accent1"/>
        <w:bottom w:val="single" w:sz="8" w:space="0" w:color="A80000" w:themeColor="accent1"/>
        <w:right w:val="single" w:sz="8" w:space="0" w:color="A80000" w:themeColor="accent1"/>
        <w:insideH w:val="single" w:sz="8" w:space="0" w:color="A80000" w:themeColor="accent1"/>
        <w:insideV w:val="single" w:sz="8" w:space="0" w:color="A80000" w:themeColor="accent1"/>
      </w:tblBorders>
    </w:tblPr>
    <w:tcPr>
      <w:shd w:val="clear" w:color="auto" w:fill="FFAAA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DD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ABA" w:themeFill="accent1" w:themeFillTint="33"/>
      </w:tcPr>
    </w:tblStylePr>
    <w:tblStylePr w:type="band1Vert">
      <w:tblPr/>
      <w:tcPr>
        <w:shd w:val="clear" w:color="auto" w:fill="FF5454" w:themeFill="accent1" w:themeFillTint="7F"/>
      </w:tcPr>
    </w:tblStylePr>
    <w:tblStylePr w:type="band1Horz">
      <w:tblPr/>
      <w:tcPr>
        <w:tcBorders>
          <w:insideH w:val="single" w:sz="6" w:space="0" w:color="A80000" w:themeColor="accent1"/>
          <w:insideV w:val="single" w:sz="6" w:space="0" w:color="A80000" w:themeColor="accent1"/>
        </w:tcBorders>
        <w:shd w:val="clear" w:color="auto" w:fill="FF545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AA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8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8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45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45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80000" w:themeColor="accent1"/>
        <w:bottom w:val="single" w:sz="8" w:space="0" w:color="A8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8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80000" w:themeColor="accent1"/>
          <w:bottom w:val="single" w:sz="8" w:space="0" w:color="A8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80000" w:themeColor="accent1"/>
          <w:bottom w:val="single" w:sz="8" w:space="0" w:color="A80000" w:themeColor="accent1"/>
        </w:tcBorders>
      </w:tcPr>
    </w:tblStylePr>
    <w:tblStylePr w:type="band1Vert">
      <w:tblPr/>
      <w:tcPr>
        <w:shd w:val="clear" w:color="auto" w:fill="FFAAAA" w:themeFill="accent1" w:themeFillTint="3F"/>
      </w:tcPr>
    </w:tblStylePr>
    <w:tblStylePr w:type="band1Horz">
      <w:tblPr/>
      <w:tcPr>
        <w:shd w:val="clear" w:color="auto" w:fill="FFAAA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80000" w:themeColor="accent1"/>
        <w:left w:val="single" w:sz="8" w:space="0" w:color="A80000" w:themeColor="accent1"/>
        <w:bottom w:val="single" w:sz="8" w:space="0" w:color="A80000" w:themeColor="accent1"/>
        <w:right w:val="single" w:sz="8" w:space="0" w:color="A8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8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8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8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AA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AA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D0000" w:themeColor="accent1" w:themeTint="BF"/>
        <w:left w:val="single" w:sz="8" w:space="0" w:color="FD0000" w:themeColor="accent1" w:themeTint="BF"/>
        <w:bottom w:val="single" w:sz="8" w:space="0" w:color="FD0000" w:themeColor="accent1" w:themeTint="BF"/>
        <w:right w:val="single" w:sz="8" w:space="0" w:color="FD0000" w:themeColor="accent1" w:themeTint="BF"/>
        <w:insideH w:val="single" w:sz="8" w:space="0" w:color="FD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0000" w:themeColor="accent1" w:themeTint="BF"/>
          <w:left w:val="single" w:sz="8" w:space="0" w:color="FD0000" w:themeColor="accent1" w:themeTint="BF"/>
          <w:bottom w:val="single" w:sz="8" w:space="0" w:color="FD0000" w:themeColor="accent1" w:themeTint="BF"/>
          <w:right w:val="single" w:sz="8" w:space="0" w:color="FD0000" w:themeColor="accent1" w:themeTint="BF"/>
          <w:insideH w:val="nil"/>
          <w:insideV w:val="nil"/>
        </w:tcBorders>
        <w:shd w:val="clear" w:color="auto" w:fill="A8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0000" w:themeColor="accent1" w:themeTint="BF"/>
          <w:left w:val="single" w:sz="8" w:space="0" w:color="FD0000" w:themeColor="accent1" w:themeTint="BF"/>
          <w:bottom w:val="single" w:sz="8" w:space="0" w:color="FD0000" w:themeColor="accent1" w:themeTint="BF"/>
          <w:right w:val="single" w:sz="8" w:space="0" w:color="FD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AA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AA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8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8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link w:val="NoSpacingChar"/>
    <w:uiPriority w:val="1"/>
    <w:qFormat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customStyle="1" w:styleId="NoSpacingChar">
    <w:name w:val="No Spacing Char"/>
    <w:basedOn w:val="DefaultParagraphFont"/>
    <w:link w:val="NoSpacing"/>
    <w:uiPriority w:val="1"/>
    <w:rsid w:val="00DD76DF"/>
  </w:style>
  <w:style w:type="character" w:styleId="UnresolvedMention">
    <w:name w:val="Unresolved Mention"/>
    <w:basedOn w:val="DefaultParagraphFont"/>
    <w:uiPriority w:val="99"/>
    <w:semiHidden/>
    <w:unhideWhenUsed/>
    <w:rsid w:val="00DD7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.slater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FB0B8D0EEE4B63ABD5809E88678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DAF67-E64F-4AEA-8FDA-6F96CA9C9A83}"/>
      </w:docPartPr>
      <w:docPartBody>
        <w:p w:rsidR="00C04C32" w:rsidRDefault="00C04C32">
          <w:pPr>
            <w:pStyle w:val="21FB0B8D0EEE4B63ABD5809E886785D0"/>
          </w:pPr>
          <w:r w:rsidRPr="00A62AD4">
            <w:sym w:font="Symbol" w:char="F0B7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32"/>
    <w:rsid w:val="00C0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34E161E98AE472DA23C294DDC1AAF82">
    <w:name w:val="334E161E98AE472DA23C294DDC1AAF82"/>
  </w:style>
  <w:style w:type="paragraph" w:customStyle="1" w:styleId="7AB69864EA4A41F7B12F356F43F60DE0">
    <w:name w:val="7AB69864EA4A41F7B12F356F43F60DE0"/>
  </w:style>
  <w:style w:type="paragraph" w:customStyle="1" w:styleId="21FB0B8D0EEE4B63ABD5809E886785D0">
    <w:name w:val="21FB0B8D0EEE4B63ABD5809E886785D0"/>
  </w:style>
  <w:style w:type="paragraph" w:customStyle="1" w:styleId="B19B615F32A94D35A724C3277A2EE2F5">
    <w:name w:val="B19B615F32A94D35A724C3277A2EE2F5"/>
  </w:style>
  <w:style w:type="paragraph" w:customStyle="1" w:styleId="DB7AA69EF5EC408C856EB2B88F82D15D">
    <w:name w:val="DB7AA69EF5EC408C856EB2B88F82D15D"/>
  </w:style>
  <w:style w:type="paragraph" w:customStyle="1" w:styleId="CC1A9348968A416F8D5AE3E40AD243C5">
    <w:name w:val="CC1A9348968A416F8D5AE3E40AD243C5"/>
  </w:style>
  <w:style w:type="paragraph" w:customStyle="1" w:styleId="A68E5117E4CC43F796CD3D4FE2E8247A">
    <w:name w:val="A68E5117E4CC43F796CD3D4FE2E8247A"/>
  </w:style>
  <w:style w:type="paragraph" w:customStyle="1" w:styleId="7E53DA1B4B704A44ABD581C963D7248B">
    <w:name w:val="7E53DA1B4B704A44ABD581C963D7248B"/>
  </w:style>
  <w:style w:type="paragraph" w:customStyle="1" w:styleId="7110D4744F1F403EA02691BCC4469BA7">
    <w:name w:val="7110D4744F1F403EA02691BCC4469BA7"/>
  </w:style>
  <w:style w:type="paragraph" w:customStyle="1" w:styleId="D1578053B1C44DA29D060634B800224B">
    <w:name w:val="D1578053B1C44DA29D060634B800224B"/>
  </w:style>
  <w:style w:type="paragraph" w:customStyle="1" w:styleId="C9AA1752C9914A6FADB97A15CC7400AF">
    <w:name w:val="C9AA1752C9914A6FADB97A15CC7400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80000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F3B0D-456E-48CD-A71D-726894F28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105</TotalTime>
  <Pages>3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Slater</dc:creator>
  <cp:keywords/>
  <dc:description/>
  <cp:lastModifiedBy>Emily Slater</cp:lastModifiedBy>
  <cp:revision>17</cp:revision>
  <cp:lastPrinted>2020-04-01T17:41:00Z</cp:lastPrinted>
  <dcterms:created xsi:type="dcterms:W3CDTF">2020-04-01T16:43:00Z</dcterms:created>
  <dcterms:modified xsi:type="dcterms:W3CDTF">2020-04-01T19:07:00Z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